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C61F" w14:textId="44F778CC" w:rsidR="002231E6" w:rsidRDefault="00DE361C" w:rsidP="00A57F77">
      <w:pPr>
        <w:jc w:val="center"/>
        <w:rPr>
          <w:b/>
          <w:bCs/>
          <w:color w:val="145183"/>
          <w:sz w:val="36"/>
          <w:szCs w:val="36"/>
        </w:rPr>
      </w:pPr>
      <w:r w:rsidRPr="00251EE6">
        <w:rPr>
          <w:b/>
          <w:bCs/>
          <w:color w:val="145183"/>
          <w:sz w:val="36"/>
          <w:szCs w:val="36"/>
        </w:rPr>
        <w:t xml:space="preserve">Idea Canvas </w:t>
      </w:r>
    </w:p>
    <w:p w14:paraId="37A36121" w14:textId="3DD4A244" w:rsidR="00793213" w:rsidRPr="00251EE6" w:rsidRDefault="00F5335C" w:rsidP="002231E6">
      <w:pPr>
        <w:jc w:val="center"/>
        <w:rPr>
          <w:b/>
          <w:bCs/>
          <w:color w:val="145183"/>
          <w:sz w:val="36"/>
          <w:szCs w:val="36"/>
        </w:rPr>
      </w:pPr>
      <w:r w:rsidRPr="00251EE6">
        <w:rPr>
          <w:b/>
          <w:bCs/>
          <w:color w:val="145183"/>
          <w:sz w:val="36"/>
          <w:szCs w:val="36"/>
        </w:rPr>
        <w:t>Strategify</w:t>
      </w:r>
      <w:r w:rsidR="0065204A">
        <w:rPr>
          <w:b/>
          <w:bCs/>
          <w:color w:val="145183"/>
          <w:sz w:val="36"/>
          <w:szCs w:val="36"/>
        </w:rPr>
        <w:t xml:space="preserve"> </w:t>
      </w:r>
      <w:r w:rsidR="00DE361C" w:rsidRPr="00251EE6">
        <w:rPr>
          <w:b/>
          <w:bCs/>
          <w:color w:val="145183"/>
          <w:sz w:val="36"/>
          <w:szCs w:val="36"/>
        </w:rPr>
        <w:t>Start-up Kit</w:t>
      </w:r>
    </w:p>
    <w:p w14:paraId="11D1F49A" w14:textId="77777777" w:rsidR="00793213" w:rsidRPr="00251EE6" w:rsidRDefault="00F30E7E" w:rsidP="002B3039">
      <w:r w:rsidRPr="00251EE6">
        <w:rPr>
          <w:noProof/>
        </w:rPr>
        <w:drawing>
          <wp:anchor distT="0" distB="0" distL="114300" distR="114300" simplePos="0" relativeHeight="251658240" behindDoc="0" locked="0" layoutInCell="1" allowOverlap="1" wp14:anchorId="2D0CCE1A" wp14:editId="59542481">
            <wp:simplePos x="0" y="0"/>
            <wp:positionH relativeFrom="margin">
              <wp:posOffset>23495</wp:posOffset>
            </wp:positionH>
            <wp:positionV relativeFrom="page">
              <wp:posOffset>2295525</wp:posOffset>
            </wp:positionV>
            <wp:extent cx="5759450" cy="5759450"/>
            <wp:effectExtent l="0" t="0" r="0" b="0"/>
            <wp:wrapNone/>
            <wp:docPr id="132327201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72015" name="Grafi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1619B" w14:textId="77777777" w:rsidR="00793213" w:rsidRPr="00251EE6" w:rsidRDefault="00793213" w:rsidP="00793213">
      <w:pPr>
        <w:tabs>
          <w:tab w:val="left" w:pos="2123"/>
        </w:tabs>
      </w:pPr>
      <w:r w:rsidRPr="00251EE6">
        <w:tab/>
      </w:r>
    </w:p>
    <w:p w14:paraId="502A50D9" w14:textId="77777777" w:rsidR="00793213" w:rsidRPr="00251EE6" w:rsidRDefault="00793213" w:rsidP="00793213">
      <w:pPr>
        <w:tabs>
          <w:tab w:val="left" w:pos="2123"/>
        </w:tabs>
      </w:pPr>
    </w:p>
    <w:p w14:paraId="026C70FF" w14:textId="77777777" w:rsidR="00793213" w:rsidRPr="00251EE6" w:rsidRDefault="00793213" w:rsidP="00793213">
      <w:pPr>
        <w:tabs>
          <w:tab w:val="left" w:pos="2123"/>
        </w:tabs>
      </w:pPr>
    </w:p>
    <w:p w14:paraId="1537AA26" w14:textId="77777777" w:rsidR="00492F5C" w:rsidRPr="00251EE6" w:rsidRDefault="00492F5C" w:rsidP="00492F5C"/>
    <w:p w14:paraId="13874089" w14:textId="77777777" w:rsidR="00492F5C" w:rsidRPr="00251EE6" w:rsidRDefault="00492F5C" w:rsidP="00492F5C"/>
    <w:p w14:paraId="46C39240" w14:textId="77777777" w:rsidR="00492F5C" w:rsidRPr="00251EE6" w:rsidRDefault="00492F5C" w:rsidP="00492F5C"/>
    <w:p w14:paraId="57CE69DB" w14:textId="77777777" w:rsidR="00492F5C" w:rsidRPr="00251EE6" w:rsidRDefault="00492F5C" w:rsidP="00492F5C"/>
    <w:p w14:paraId="24BFD0C6" w14:textId="77777777" w:rsidR="00492F5C" w:rsidRPr="00251EE6" w:rsidRDefault="00492F5C" w:rsidP="00492F5C"/>
    <w:p w14:paraId="6DB90A14" w14:textId="77777777" w:rsidR="00492F5C" w:rsidRPr="00251EE6" w:rsidRDefault="00492F5C" w:rsidP="00492F5C"/>
    <w:p w14:paraId="6EC48C69" w14:textId="77777777" w:rsidR="00492F5C" w:rsidRPr="00251EE6" w:rsidRDefault="00492F5C" w:rsidP="00492F5C"/>
    <w:p w14:paraId="054B8EC3" w14:textId="77777777" w:rsidR="00492F5C" w:rsidRPr="00251EE6" w:rsidRDefault="00492F5C" w:rsidP="00C85F9D">
      <w:pPr>
        <w:ind w:left="-284" w:right="-143"/>
      </w:pPr>
    </w:p>
    <w:p w14:paraId="3EB070A2" w14:textId="77777777" w:rsidR="00492F5C" w:rsidRPr="00251EE6" w:rsidRDefault="00492F5C" w:rsidP="00492F5C"/>
    <w:p w14:paraId="11DDCD9F" w14:textId="77777777" w:rsidR="00492F5C" w:rsidRPr="00251EE6" w:rsidRDefault="00492F5C" w:rsidP="00492F5C"/>
    <w:p w14:paraId="05260D47" w14:textId="77777777" w:rsidR="00492F5C" w:rsidRPr="00251EE6" w:rsidRDefault="00492F5C" w:rsidP="00492F5C"/>
    <w:p w14:paraId="1FD81F55" w14:textId="77777777" w:rsidR="00492F5C" w:rsidRPr="00251EE6" w:rsidRDefault="00492F5C" w:rsidP="00492F5C"/>
    <w:p w14:paraId="4136BEBE" w14:textId="77777777" w:rsidR="00492F5C" w:rsidRPr="00251EE6" w:rsidRDefault="00492F5C" w:rsidP="00492F5C"/>
    <w:p w14:paraId="6C406812" w14:textId="77777777" w:rsidR="00492F5C" w:rsidRPr="00251EE6" w:rsidRDefault="00492F5C" w:rsidP="00492F5C"/>
    <w:p w14:paraId="7DE56DB3" w14:textId="77777777" w:rsidR="00492F5C" w:rsidRPr="00251EE6" w:rsidRDefault="00492F5C" w:rsidP="00492F5C"/>
    <w:p w14:paraId="65AE7345" w14:textId="77777777" w:rsidR="00492F5C" w:rsidRPr="00251EE6" w:rsidRDefault="00492F5C" w:rsidP="00492F5C"/>
    <w:p w14:paraId="70891905" w14:textId="77777777" w:rsidR="00492F5C" w:rsidRPr="00251EE6" w:rsidRDefault="00492F5C" w:rsidP="000E3CB7"/>
    <w:p w14:paraId="5691D7CA" w14:textId="77777777" w:rsidR="00492F5C" w:rsidRPr="00251EE6" w:rsidRDefault="00492F5C" w:rsidP="000E3CB7"/>
    <w:p w14:paraId="34104DB4" w14:textId="77777777" w:rsidR="00492F5C" w:rsidRPr="00251EE6" w:rsidRDefault="00492F5C" w:rsidP="000E3CB7"/>
    <w:p w14:paraId="6B7118DB" w14:textId="77777777" w:rsidR="006A2B90" w:rsidRPr="00251EE6" w:rsidRDefault="006A2B90" w:rsidP="000E3CB7"/>
    <w:p w14:paraId="0A775B83" w14:textId="77777777" w:rsidR="00FB2FB2" w:rsidRDefault="00FB2FB2" w:rsidP="006E5BA7">
      <w:pPr>
        <w:tabs>
          <w:tab w:val="left" w:pos="3210"/>
        </w:tabs>
      </w:pPr>
    </w:p>
    <w:p w14:paraId="778D96F1" w14:textId="77777777" w:rsidR="0065204A" w:rsidRPr="00251EE6" w:rsidRDefault="0065204A" w:rsidP="006E5BA7">
      <w:pPr>
        <w:tabs>
          <w:tab w:val="left" w:pos="3210"/>
        </w:tabs>
      </w:pPr>
    </w:p>
    <w:p w14:paraId="1FFE620B" w14:textId="6BC55F3C" w:rsidR="00386EAB" w:rsidRPr="00251EE6" w:rsidRDefault="00014569" w:rsidP="00443CFE">
      <w:pPr>
        <w:pStyle w:val="berschrift1"/>
        <w:numPr>
          <w:ilvl w:val="0"/>
          <w:numId w:val="0"/>
        </w:numPr>
        <w:rPr>
          <w:lang w:val="en-GB"/>
        </w:rPr>
      </w:pPr>
      <w:r w:rsidRPr="00251EE6">
        <w:lastRenderedPageBreak/>
        <w:t>Idea Canvas – Purpose and Benefits</w:t>
      </w:r>
    </w:p>
    <w:p w14:paraId="79865F85" w14:textId="33CD0F98" w:rsidR="006A2B90" w:rsidRPr="00251EE6" w:rsidRDefault="006A2B90" w:rsidP="006A2B90">
      <w:pPr>
        <w:tabs>
          <w:tab w:val="left" w:pos="3210"/>
        </w:tabs>
      </w:pPr>
      <w:r w:rsidRPr="00251EE6">
        <w:t>This document serves to capture your idea in a structured way and to prepare it as a basis for an objective analysis. It is a working document and not a formal application.</w:t>
      </w:r>
    </w:p>
    <w:p w14:paraId="330B5F89" w14:textId="77777777" w:rsidR="006A2B90" w:rsidRPr="00251EE6" w:rsidRDefault="006A2B90" w:rsidP="00043736">
      <w:pPr>
        <w:tabs>
          <w:tab w:val="left" w:pos="3210"/>
        </w:tabs>
        <w:spacing w:line="240" w:lineRule="auto"/>
      </w:pPr>
      <w:r w:rsidRPr="00251EE6">
        <w:t>• Your information will be treated confidentially.</w:t>
      </w:r>
    </w:p>
    <w:p w14:paraId="565CEC1A" w14:textId="77777777" w:rsidR="006A2B90" w:rsidRPr="00251EE6" w:rsidRDefault="006A2B90" w:rsidP="00043736">
      <w:pPr>
        <w:tabs>
          <w:tab w:val="left" w:pos="3210"/>
        </w:tabs>
        <w:spacing w:line="240" w:lineRule="auto"/>
      </w:pPr>
      <w:r w:rsidRPr="00251EE6">
        <w:t>• They are used exclusively for this analysis.</w:t>
      </w:r>
    </w:p>
    <w:p w14:paraId="45DA7969" w14:textId="77777777" w:rsidR="006A2B90" w:rsidRPr="00251EE6" w:rsidRDefault="006A2B90" w:rsidP="00043736">
      <w:pPr>
        <w:tabs>
          <w:tab w:val="left" w:pos="3210"/>
        </w:tabs>
        <w:spacing w:line="240" w:lineRule="auto"/>
      </w:pPr>
      <w:r w:rsidRPr="00251EE6">
        <w:t>• Incomplete or early answers are expressly fine.</w:t>
      </w:r>
    </w:p>
    <w:p w14:paraId="6970946C" w14:textId="77777777" w:rsidR="006A2B90" w:rsidRPr="00251EE6" w:rsidRDefault="006A2B90" w:rsidP="00043736">
      <w:pPr>
        <w:tabs>
          <w:tab w:val="left" w:pos="3210"/>
        </w:tabs>
        <w:spacing w:line="240" w:lineRule="auto"/>
      </w:pPr>
      <w:r w:rsidRPr="00251EE6">
        <w:t>• Not all sections need to be completed.</w:t>
      </w:r>
    </w:p>
    <w:p w14:paraId="4F384C12" w14:textId="57F11040" w:rsidR="006A2B90" w:rsidRPr="00251EE6" w:rsidRDefault="006A2B90" w:rsidP="00043736">
      <w:pPr>
        <w:tabs>
          <w:tab w:val="left" w:pos="3210"/>
        </w:tabs>
        <w:spacing w:line="240" w:lineRule="auto"/>
      </w:pPr>
      <w:r w:rsidRPr="00251EE6">
        <w:t>• More context improves the analysis, but short answers are completely sufficient.</w:t>
      </w:r>
    </w:p>
    <w:p w14:paraId="3CF1A485" w14:textId="77777777" w:rsidR="00043736" w:rsidRPr="00251EE6" w:rsidRDefault="00043736" w:rsidP="006A2B90">
      <w:pPr>
        <w:tabs>
          <w:tab w:val="left" w:pos="3210"/>
        </w:tabs>
      </w:pPr>
    </w:p>
    <w:p w14:paraId="3DCB2AED" w14:textId="2FC53E3E" w:rsidR="006A2B90" w:rsidRPr="00251EE6" w:rsidRDefault="006A2B90" w:rsidP="006A2B90">
      <w:pPr>
        <w:tabs>
          <w:tab w:val="left" w:pos="3210"/>
        </w:tabs>
        <w:rPr>
          <w:b/>
          <w:bCs/>
        </w:rPr>
      </w:pPr>
      <w:r w:rsidRPr="00251EE6">
        <w:rPr>
          <w:b/>
          <w:bCs/>
        </w:rPr>
        <w:t>How to fill out this form</w:t>
      </w:r>
    </w:p>
    <w:p w14:paraId="363A9E84" w14:textId="77777777" w:rsidR="006A2B90" w:rsidRPr="00251EE6" w:rsidRDefault="006A2B90" w:rsidP="006A2B90">
      <w:pPr>
        <w:tabs>
          <w:tab w:val="left" w:pos="3210"/>
        </w:tabs>
      </w:pPr>
      <w:r w:rsidRPr="00251EE6">
        <w:t>Please describe clearly and directly,</w:t>
      </w:r>
    </w:p>
    <w:p w14:paraId="01DFEE52" w14:textId="77777777" w:rsidR="006A2B90" w:rsidRPr="00251EE6" w:rsidRDefault="006A2B90" w:rsidP="006A2B90">
      <w:pPr>
        <w:tabs>
          <w:tab w:val="left" w:pos="3210"/>
        </w:tabs>
      </w:pPr>
      <w:r w:rsidRPr="00251EE6">
        <w:t>• what you know today,</w:t>
      </w:r>
    </w:p>
    <w:p w14:paraId="06C67464" w14:textId="77777777" w:rsidR="006A2B90" w:rsidRPr="00251EE6" w:rsidRDefault="006A2B90" w:rsidP="006A2B90">
      <w:pPr>
        <w:tabs>
          <w:tab w:val="left" w:pos="3210"/>
        </w:tabs>
      </w:pPr>
      <w:r w:rsidRPr="00251EE6">
        <w:t>• what you assume,</w:t>
      </w:r>
    </w:p>
    <w:p w14:paraId="066BE771" w14:textId="77777777" w:rsidR="006A2B90" w:rsidRPr="00251EE6" w:rsidRDefault="006A2B90" w:rsidP="006A2B90">
      <w:pPr>
        <w:tabs>
          <w:tab w:val="left" w:pos="3210"/>
        </w:tabs>
      </w:pPr>
      <w:r w:rsidRPr="00251EE6">
        <w:t>• and what is still unclear to you.</w:t>
      </w:r>
    </w:p>
    <w:p w14:paraId="68116B48" w14:textId="4ABE10C5" w:rsidR="006A2B90" w:rsidRPr="00251EE6" w:rsidRDefault="006A2B90" w:rsidP="006A2B90">
      <w:pPr>
        <w:tabs>
          <w:tab w:val="left" w:pos="3210"/>
        </w:tabs>
      </w:pPr>
      <w:r w:rsidRPr="00251EE6">
        <w:t xml:space="preserve">Important: Assumptions and uncertainties can and should be explicitly named. </w:t>
      </w:r>
      <w:r w:rsidR="00B72179" w:rsidRPr="00251EE6">
        <w:br/>
      </w:r>
      <w:r w:rsidRPr="00251EE6">
        <w:t>If something is not yet known, please write it openly.</w:t>
      </w:r>
    </w:p>
    <w:p w14:paraId="35A26F13" w14:textId="77777777" w:rsidR="00B72179" w:rsidRPr="00251EE6" w:rsidRDefault="00B72179" w:rsidP="006A2B90">
      <w:pPr>
        <w:tabs>
          <w:tab w:val="left" w:pos="3210"/>
        </w:tabs>
      </w:pPr>
    </w:p>
    <w:p w14:paraId="69842EB0" w14:textId="47CC4764" w:rsidR="006A2B90" w:rsidRPr="00251EE6" w:rsidRDefault="006A2B90" w:rsidP="006A2B90">
      <w:pPr>
        <w:tabs>
          <w:tab w:val="left" w:pos="3210"/>
        </w:tabs>
        <w:rPr>
          <w:b/>
          <w:bCs/>
        </w:rPr>
      </w:pPr>
      <w:r w:rsidRPr="00251EE6">
        <w:rPr>
          <w:b/>
          <w:bCs/>
        </w:rPr>
        <w:t>Examples for orientation:</w:t>
      </w:r>
    </w:p>
    <w:p w14:paraId="0F000DFA" w14:textId="77777777" w:rsidR="006A2B90" w:rsidRPr="00251EE6" w:rsidRDefault="006A2B90" w:rsidP="006A2B90">
      <w:pPr>
        <w:tabs>
          <w:tab w:val="left" w:pos="3210"/>
        </w:tabs>
      </w:pPr>
      <w:r w:rsidRPr="00251EE6">
        <w:t>• What we know:</w:t>
      </w:r>
    </w:p>
    <w:p w14:paraId="721F6D0E" w14:textId="7C0224A5" w:rsidR="006A2B90" w:rsidRPr="00251EE6" w:rsidRDefault="006A2B90" w:rsidP="006A2B90">
      <w:pPr>
        <w:tabs>
          <w:tab w:val="left" w:pos="3210"/>
        </w:tabs>
      </w:pPr>
      <w:r w:rsidRPr="00251EE6">
        <w:t xml:space="preserve">  "Today, X is solved this way, based on conversations with..."</w:t>
      </w:r>
    </w:p>
    <w:p w14:paraId="3AA7A434" w14:textId="77777777" w:rsidR="006A2B90" w:rsidRPr="00251EE6" w:rsidRDefault="006A2B90" w:rsidP="006A2B90">
      <w:pPr>
        <w:tabs>
          <w:tab w:val="left" w:pos="3210"/>
        </w:tabs>
      </w:pPr>
      <w:r w:rsidRPr="00251EE6">
        <w:t>• What we accept:</w:t>
      </w:r>
    </w:p>
    <w:p w14:paraId="2DA34767" w14:textId="409CE672" w:rsidR="006A2B90" w:rsidRPr="00251EE6" w:rsidRDefault="006A2B90" w:rsidP="006A2B90">
      <w:pPr>
        <w:tabs>
          <w:tab w:val="left" w:pos="3210"/>
        </w:tabs>
      </w:pPr>
      <w:r w:rsidRPr="00251EE6">
        <w:t xml:space="preserve">  "We assume that ... This assumption has not yet been validated."</w:t>
      </w:r>
    </w:p>
    <w:p w14:paraId="6BF70AD0" w14:textId="77777777" w:rsidR="006A2B90" w:rsidRPr="00251EE6" w:rsidRDefault="006A2B90" w:rsidP="006A2B90">
      <w:pPr>
        <w:tabs>
          <w:tab w:val="left" w:pos="3210"/>
        </w:tabs>
      </w:pPr>
      <w:r w:rsidRPr="00251EE6">
        <w:t>• What is still unclear:</w:t>
      </w:r>
    </w:p>
    <w:p w14:paraId="255E1079" w14:textId="2FE21E84" w:rsidR="006A2B90" w:rsidRPr="00251EE6" w:rsidRDefault="006A2B90" w:rsidP="006A2B90">
      <w:pPr>
        <w:tabs>
          <w:tab w:val="left" w:pos="3210"/>
        </w:tabs>
      </w:pPr>
      <w:r w:rsidRPr="00251EE6">
        <w:t xml:space="preserve">  "It is currently unclear whether / how / who ..."</w:t>
      </w:r>
    </w:p>
    <w:p w14:paraId="7D041556" w14:textId="338BF40F" w:rsidR="0092361F" w:rsidRPr="00251EE6" w:rsidRDefault="006A2B90" w:rsidP="006A2B90">
      <w:pPr>
        <w:tabs>
          <w:tab w:val="left" w:pos="3210"/>
        </w:tabs>
      </w:pPr>
      <w:r w:rsidRPr="00251EE6">
        <w:t>Incomplete or uncertain information is perfectly fine. These help to derive the right next steps.</w:t>
      </w:r>
    </w:p>
    <w:p w14:paraId="04DAB6DC" w14:textId="77777777" w:rsidR="00B72179" w:rsidRPr="00251EE6" w:rsidRDefault="00B72179" w:rsidP="006A2B90">
      <w:pPr>
        <w:tabs>
          <w:tab w:val="left" w:pos="3210"/>
        </w:tabs>
      </w:pPr>
    </w:p>
    <w:p w14:paraId="566DE5BB" w14:textId="77777777" w:rsidR="00B72179" w:rsidRPr="00251EE6" w:rsidRDefault="00B72179" w:rsidP="006A2B90">
      <w:pPr>
        <w:tabs>
          <w:tab w:val="left" w:pos="3210"/>
        </w:tabs>
      </w:pPr>
    </w:p>
    <w:p w14:paraId="7F2F6DC0" w14:textId="530D1F7C" w:rsidR="00E83A07" w:rsidRPr="00251EE6" w:rsidRDefault="00D82B05" w:rsidP="00D82B05">
      <w:pPr>
        <w:tabs>
          <w:tab w:val="left" w:pos="6160"/>
        </w:tabs>
      </w:pPr>
      <w:r>
        <w:tab/>
      </w:r>
    </w:p>
    <w:p w14:paraId="20B3802D" w14:textId="77777777" w:rsidR="00DB040E" w:rsidRPr="00251EE6" w:rsidRDefault="00DB040E" w:rsidP="00F66ACD">
      <w:pPr>
        <w:tabs>
          <w:tab w:val="left" w:pos="3210"/>
        </w:tabs>
        <w:jc w:val="center"/>
        <w:rPr>
          <w:sz w:val="4"/>
          <w:szCs w:val="4"/>
        </w:rPr>
      </w:pPr>
    </w:p>
    <w:p w14:paraId="1135FA25" w14:textId="77777777" w:rsidR="00DB040E" w:rsidRPr="00251EE6" w:rsidRDefault="00DB040E" w:rsidP="00F66ACD">
      <w:pPr>
        <w:tabs>
          <w:tab w:val="left" w:pos="3210"/>
        </w:tabs>
        <w:jc w:val="center"/>
        <w:rPr>
          <w:sz w:val="4"/>
          <w:szCs w:val="4"/>
        </w:rPr>
      </w:pPr>
    </w:p>
    <w:p w14:paraId="6DC682E5" w14:textId="77777777" w:rsidR="00443CFE" w:rsidRPr="00251EE6" w:rsidRDefault="00443CFE" w:rsidP="00BA72CC">
      <w:pPr>
        <w:tabs>
          <w:tab w:val="left" w:pos="3210"/>
        </w:tabs>
      </w:pPr>
    </w:p>
    <w:p w14:paraId="73987344" w14:textId="07B359E9" w:rsidR="00471F46" w:rsidRPr="00251EE6" w:rsidRDefault="00C42EF7" w:rsidP="00386EAB">
      <w:pPr>
        <w:pStyle w:val="berschrift1"/>
        <w:numPr>
          <w:ilvl w:val="0"/>
          <w:numId w:val="0"/>
        </w:numPr>
        <w:rPr>
          <w:lang w:val="en-GB"/>
        </w:rPr>
      </w:pPr>
      <w:r w:rsidRPr="00251EE6">
        <w:lastRenderedPageBreak/>
        <w:t>1. Idea overview (required)</w:t>
      </w:r>
    </w:p>
    <w:p w14:paraId="68828F9B" w14:textId="323D7194" w:rsidR="00372A06" w:rsidRPr="00251EE6" w:rsidRDefault="004942BB" w:rsidP="00372A06">
      <w:pPr>
        <w:ind w:right="0"/>
      </w:pPr>
      <w:r w:rsidRPr="00251EE6">
        <w:rPr>
          <w:b/>
          <w:bCs/>
        </w:rPr>
        <w:t xml:space="preserve">Purpose: </w:t>
      </w:r>
      <w:r w:rsidR="00D20A1D" w:rsidRPr="00251EE6">
        <w:t>To quickly understand the idea and its current state.</w:t>
      </w:r>
    </w:p>
    <w:p w14:paraId="1EE96005" w14:textId="77777777" w:rsidR="00F10B09" w:rsidRPr="00251EE6" w:rsidRDefault="00785812" w:rsidP="00785812">
      <w:pPr>
        <w:pStyle w:val="Listenabsatz"/>
        <w:numPr>
          <w:ilvl w:val="0"/>
          <w:numId w:val="25"/>
        </w:numPr>
        <w:ind w:right="0"/>
      </w:pPr>
      <w:r w:rsidRPr="00251EE6">
        <w:t>Working title</w:t>
      </w:r>
    </w:p>
    <w:p w14:paraId="4B6958CA" w14:textId="77777777" w:rsidR="00F10B09" w:rsidRPr="00251EE6" w:rsidRDefault="00785812" w:rsidP="00785812">
      <w:pPr>
        <w:pStyle w:val="Listenabsatz"/>
        <w:numPr>
          <w:ilvl w:val="0"/>
          <w:numId w:val="25"/>
        </w:numPr>
        <w:ind w:right="0"/>
      </w:pPr>
      <w:r w:rsidRPr="00251EE6">
        <w:t>Short description in one sentence (non-technical)</w:t>
      </w:r>
    </w:p>
    <w:p w14:paraId="5D23F6A1" w14:textId="77777777" w:rsidR="00F10B09" w:rsidRPr="00251EE6" w:rsidRDefault="00785812" w:rsidP="00785812">
      <w:pPr>
        <w:pStyle w:val="Listenabsatz"/>
        <w:numPr>
          <w:ilvl w:val="0"/>
          <w:numId w:val="25"/>
        </w:numPr>
        <w:ind w:right="0"/>
      </w:pPr>
      <w:r w:rsidRPr="00251EE6">
        <w:t>What already exists today and what is new?</w:t>
      </w:r>
    </w:p>
    <w:p w14:paraId="46D74D4B" w14:textId="331F91AA" w:rsidR="00E36222" w:rsidRPr="00251EE6" w:rsidRDefault="00785812" w:rsidP="00785812">
      <w:pPr>
        <w:pStyle w:val="Listenabsatz"/>
        <w:numPr>
          <w:ilvl w:val="0"/>
          <w:numId w:val="25"/>
        </w:numPr>
        <w:ind w:right="0"/>
      </w:pPr>
      <w:r w:rsidRPr="00251EE6">
        <w:t>Current maturity level (idea, concept, laboratory, prototype)</w:t>
      </w:r>
    </w:p>
    <w:p w14:paraId="37B103BC" w14:textId="77777777" w:rsidR="004E5A98" w:rsidRPr="00251EE6" w:rsidRDefault="004E5A98" w:rsidP="00F10B09">
      <w:pPr>
        <w:ind w:right="0"/>
        <w:rPr>
          <w:b/>
          <w:bCs/>
        </w:rPr>
      </w:pPr>
    </w:p>
    <w:p w14:paraId="301BF68C" w14:textId="0147B9D6" w:rsidR="00F10B09" w:rsidRPr="00251EE6" w:rsidRDefault="006A1D6D" w:rsidP="00F10B09">
      <w:pPr>
        <w:ind w:right="0"/>
      </w:pPr>
      <w:bookmarkStart w:id="0" w:name="_Hlk216602170"/>
      <w:r w:rsidRPr="00251EE6">
        <w:rPr>
          <w:b/>
          <w:bCs/>
        </w:rPr>
        <w:t>Your information:</w:t>
      </w:r>
    </w:p>
    <w:p w14:paraId="456F27BB" w14:textId="77777777" w:rsidR="006A1D6D" w:rsidRPr="00251EE6" w:rsidRDefault="006A1D6D" w:rsidP="00F10B09">
      <w:pPr>
        <w:ind w:right="0"/>
      </w:pPr>
    </w:p>
    <w:p w14:paraId="3761DD46" w14:textId="0873BE72" w:rsidR="006A1D6D" w:rsidRPr="00251EE6" w:rsidRDefault="006A1D6D" w:rsidP="00F10B09">
      <w:pPr>
        <w:ind w:right="0"/>
      </w:pPr>
    </w:p>
    <w:p w14:paraId="08CBC51F" w14:textId="77777777" w:rsidR="006A1D6D" w:rsidRPr="00251EE6" w:rsidRDefault="006A1D6D" w:rsidP="00F10B09">
      <w:pPr>
        <w:ind w:right="0"/>
      </w:pPr>
    </w:p>
    <w:p w14:paraId="56D80AA0" w14:textId="77777777" w:rsidR="006A1D6D" w:rsidRPr="00251EE6" w:rsidRDefault="006A1D6D" w:rsidP="00F10B09">
      <w:pPr>
        <w:ind w:right="0"/>
      </w:pPr>
    </w:p>
    <w:p w14:paraId="14425244" w14:textId="77777777" w:rsidR="006A1D6D" w:rsidRPr="00251EE6" w:rsidRDefault="006A1D6D" w:rsidP="00F10B09">
      <w:pPr>
        <w:ind w:right="0"/>
      </w:pPr>
    </w:p>
    <w:p w14:paraId="680387E9" w14:textId="7B17CB03" w:rsidR="006A1D6D" w:rsidRPr="00251EE6" w:rsidRDefault="004E5A98" w:rsidP="00F10B09">
      <w:pPr>
        <w:ind w:right="0"/>
        <w:rPr>
          <w:b/>
          <w:bCs/>
        </w:rPr>
      </w:pPr>
      <w:r w:rsidRPr="00251EE6">
        <w:rPr>
          <w:b/>
          <w:bCs/>
        </w:rPr>
        <w:t>Ambiguities / assumptions (optional):</w:t>
      </w:r>
    </w:p>
    <w:bookmarkEnd w:id="0"/>
    <w:p w14:paraId="1499055A" w14:textId="77777777" w:rsidR="00372A06" w:rsidRPr="00251EE6" w:rsidRDefault="00372A06" w:rsidP="00372A06">
      <w:pPr>
        <w:ind w:right="0"/>
      </w:pPr>
    </w:p>
    <w:p w14:paraId="797F5D54" w14:textId="77777777" w:rsidR="00372A06" w:rsidRPr="00251EE6" w:rsidRDefault="00372A06" w:rsidP="00D02514">
      <w:pPr>
        <w:ind w:right="0"/>
      </w:pPr>
    </w:p>
    <w:p w14:paraId="105DDC37" w14:textId="77777777" w:rsidR="00372A06" w:rsidRPr="00251EE6" w:rsidRDefault="00372A06" w:rsidP="00D02514">
      <w:pPr>
        <w:ind w:right="0"/>
      </w:pPr>
    </w:p>
    <w:p w14:paraId="54FCD5ED" w14:textId="77777777" w:rsidR="00372A06" w:rsidRPr="00251EE6" w:rsidRDefault="00372A06" w:rsidP="00D02514">
      <w:pPr>
        <w:ind w:right="0"/>
      </w:pPr>
    </w:p>
    <w:p w14:paraId="2900091F" w14:textId="77777777" w:rsidR="00964CB8" w:rsidRPr="00251EE6" w:rsidRDefault="00964CB8" w:rsidP="008155C9">
      <w:pPr>
        <w:pStyle w:val="Listenabsatz"/>
        <w:ind w:left="360" w:right="0"/>
      </w:pPr>
    </w:p>
    <w:p w14:paraId="326C399A" w14:textId="77777777" w:rsidR="004E5A98" w:rsidRPr="00251EE6" w:rsidRDefault="004E5A98" w:rsidP="008155C9">
      <w:pPr>
        <w:pStyle w:val="Listenabsatz"/>
        <w:ind w:left="360" w:right="0"/>
      </w:pPr>
    </w:p>
    <w:p w14:paraId="4CFB92A7" w14:textId="77777777" w:rsidR="004E5A98" w:rsidRPr="00251EE6" w:rsidRDefault="004E5A98" w:rsidP="008155C9">
      <w:pPr>
        <w:pStyle w:val="Listenabsatz"/>
        <w:ind w:left="360" w:right="0"/>
      </w:pPr>
    </w:p>
    <w:p w14:paraId="328082BE" w14:textId="77777777" w:rsidR="004E5A98" w:rsidRPr="00251EE6" w:rsidRDefault="004E5A98" w:rsidP="008155C9">
      <w:pPr>
        <w:pStyle w:val="Listenabsatz"/>
        <w:ind w:left="360" w:right="0"/>
      </w:pPr>
    </w:p>
    <w:p w14:paraId="016ABEA3" w14:textId="77777777" w:rsidR="00000587" w:rsidRPr="00251EE6" w:rsidRDefault="00000587" w:rsidP="00BA72CC">
      <w:pPr>
        <w:tabs>
          <w:tab w:val="left" w:pos="3210"/>
        </w:tabs>
      </w:pPr>
    </w:p>
    <w:p w14:paraId="7720148E" w14:textId="77777777" w:rsidR="00000587" w:rsidRPr="00251EE6" w:rsidRDefault="00000587" w:rsidP="00BA72CC">
      <w:pPr>
        <w:tabs>
          <w:tab w:val="left" w:pos="3210"/>
        </w:tabs>
      </w:pPr>
    </w:p>
    <w:p w14:paraId="24C18546" w14:textId="77777777" w:rsidR="00000587" w:rsidRPr="00251EE6" w:rsidRDefault="00000587" w:rsidP="00BA72CC">
      <w:pPr>
        <w:tabs>
          <w:tab w:val="left" w:pos="3210"/>
        </w:tabs>
      </w:pPr>
    </w:p>
    <w:p w14:paraId="2F228CD9" w14:textId="77777777" w:rsidR="00CB3E73" w:rsidRPr="00251EE6" w:rsidRDefault="00CB3E73" w:rsidP="00BA72CC">
      <w:pPr>
        <w:tabs>
          <w:tab w:val="left" w:pos="3210"/>
        </w:tabs>
      </w:pPr>
    </w:p>
    <w:p w14:paraId="5B822012" w14:textId="77777777" w:rsidR="00F30E7E" w:rsidRPr="00251EE6" w:rsidRDefault="00F30E7E" w:rsidP="00BA72CC">
      <w:pPr>
        <w:tabs>
          <w:tab w:val="left" w:pos="3210"/>
        </w:tabs>
      </w:pPr>
    </w:p>
    <w:p w14:paraId="2A153812" w14:textId="77777777" w:rsidR="00F30E7E" w:rsidRPr="00251EE6" w:rsidRDefault="00F30E7E" w:rsidP="00BA72CC">
      <w:pPr>
        <w:tabs>
          <w:tab w:val="left" w:pos="3210"/>
        </w:tabs>
      </w:pPr>
    </w:p>
    <w:p w14:paraId="0B14C2BD" w14:textId="77777777" w:rsidR="00DE5F43" w:rsidRPr="00251EE6" w:rsidRDefault="00DE5F43" w:rsidP="00BA72CC">
      <w:pPr>
        <w:tabs>
          <w:tab w:val="left" w:pos="3210"/>
        </w:tabs>
      </w:pPr>
    </w:p>
    <w:p w14:paraId="367F88FA" w14:textId="51CCAD98" w:rsidR="00BE20EC" w:rsidRPr="00251EE6" w:rsidRDefault="00BA193A">
      <w:pPr>
        <w:pStyle w:val="berschrift1"/>
        <w:rPr>
          <w:lang w:val="en-GB"/>
        </w:rPr>
      </w:pPr>
      <w:r w:rsidRPr="00251EE6">
        <w:lastRenderedPageBreak/>
        <w:t>2. Problem or need</w:t>
      </w:r>
    </w:p>
    <w:p w14:paraId="55B6C120" w14:textId="05D013FE" w:rsidR="00BE20EC" w:rsidRPr="00251EE6" w:rsidRDefault="00BE0891">
      <w:bookmarkStart w:id="1" w:name="_Hlk216602878"/>
      <w:r w:rsidRPr="00251EE6">
        <w:rPr>
          <w:b/>
        </w:rPr>
        <w:t xml:space="preserve">Purpose:  To </w:t>
      </w:r>
      <w:r w:rsidR="00BE001C" w:rsidRPr="00251EE6">
        <w:rPr>
          <w:bCs/>
        </w:rPr>
        <w:t>differentiate between novelty and relevance.</w:t>
      </w:r>
    </w:p>
    <w:p w14:paraId="7F568275" w14:textId="77777777" w:rsidR="006D788E" w:rsidRPr="00251EE6" w:rsidRDefault="006D788E" w:rsidP="006D788E">
      <w:pPr>
        <w:pStyle w:val="Listenabsatz"/>
        <w:numPr>
          <w:ilvl w:val="0"/>
          <w:numId w:val="25"/>
        </w:numPr>
        <w:ind w:right="0"/>
      </w:pPr>
      <w:r w:rsidRPr="00251EE6">
        <w:t>What problem is being addressed?</w:t>
      </w:r>
    </w:p>
    <w:p w14:paraId="34D7C867" w14:textId="421BE7C8" w:rsidR="006D788E" w:rsidRPr="00251EE6" w:rsidRDefault="006D788E" w:rsidP="006D788E">
      <w:pPr>
        <w:pStyle w:val="Listenabsatz"/>
        <w:numPr>
          <w:ilvl w:val="0"/>
          <w:numId w:val="25"/>
        </w:numPr>
        <w:ind w:right="0"/>
      </w:pPr>
      <w:r w:rsidRPr="00251EE6">
        <w:t>Who is most affected?</w:t>
      </w:r>
    </w:p>
    <w:p w14:paraId="552FE1AC" w14:textId="2DA415F3" w:rsidR="006D788E" w:rsidRPr="00251EE6" w:rsidRDefault="006D788E" w:rsidP="006D788E">
      <w:pPr>
        <w:pStyle w:val="Listenabsatz"/>
        <w:numPr>
          <w:ilvl w:val="0"/>
          <w:numId w:val="25"/>
        </w:numPr>
        <w:ind w:right="0"/>
      </w:pPr>
      <w:r w:rsidRPr="00251EE6">
        <w:t>Why is this problem relevant right now?</w:t>
      </w:r>
    </w:p>
    <w:p w14:paraId="041C1DC4" w14:textId="77777777" w:rsidR="00C52ACF" w:rsidRPr="00251EE6" w:rsidRDefault="006D788E" w:rsidP="006D788E">
      <w:pPr>
        <w:pStyle w:val="Listenabsatz"/>
        <w:numPr>
          <w:ilvl w:val="0"/>
          <w:numId w:val="25"/>
        </w:numPr>
        <w:ind w:right="0"/>
      </w:pPr>
      <w:r w:rsidRPr="00251EE6">
        <w:t>What happens if it remains unresolved?</w:t>
      </w:r>
    </w:p>
    <w:p w14:paraId="2B98B242" w14:textId="77777777" w:rsidR="00C52ACF" w:rsidRPr="00251EE6" w:rsidRDefault="00C52ACF" w:rsidP="00C52ACF">
      <w:pPr>
        <w:ind w:right="0"/>
        <w:rPr>
          <w:b/>
          <w:bCs/>
        </w:rPr>
      </w:pPr>
    </w:p>
    <w:p w14:paraId="07B720D6" w14:textId="2EEF40E1" w:rsidR="00C52ACF" w:rsidRPr="00251EE6" w:rsidRDefault="00C52ACF" w:rsidP="00C52ACF">
      <w:pPr>
        <w:ind w:right="0"/>
        <w:rPr>
          <w:b/>
          <w:bCs/>
        </w:rPr>
      </w:pPr>
      <w:r w:rsidRPr="00251EE6">
        <w:rPr>
          <w:b/>
          <w:bCs/>
        </w:rPr>
        <w:t>Your information:</w:t>
      </w:r>
    </w:p>
    <w:p w14:paraId="17735663" w14:textId="77777777" w:rsidR="00C52ACF" w:rsidRPr="00251EE6" w:rsidRDefault="00C52ACF" w:rsidP="00C52ACF">
      <w:pPr>
        <w:ind w:right="0"/>
      </w:pPr>
    </w:p>
    <w:p w14:paraId="3EC5C09F" w14:textId="77777777" w:rsidR="00C52ACF" w:rsidRPr="00251EE6" w:rsidRDefault="00C52ACF" w:rsidP="00C52ACF">
      <w:pPr>
        <w:ind w:right="0"/>
      </w:pPr>
    </w:p>
    <w:p w14:paraId="437B777E" w14:textId="77777777" w:rsidR="00C52ACF" w:rsidRPr="00251EE6" w:rsidRDefault="00C52ACF" w:rsidP="00C52ACF">
      <w:pPr>
        <w:ind w:right="0"/>
      </w:pPr>
    </w:p>
    <w:p w14:paraId="72A3ED8B" w14:textId="77777777" w:rsidR="00C52ACF" w:rsidRPr="00251EE6" w:rsidRDefault="00C52ACF" w:rsidP="00C52ACF">
      <w:pPr>
        <w:ind w:right="0"/>
      </w:pPr>
    </w:p>
    <w:p w14:paraId="15DCE65C" w14:textId="77777777" w:rsidR="00C52ACF" w:rsidRPr="00251EE6" w:rsidRDefault="00C52ACF" w:rsidP="00C52ACF">
      <w:pPr>
        <w:ind w:right="0"/>
      </w:pPr>
    </w:p>
    <w:p w14:paraId="58745E6A" w14:textId="5AD42B9F" w:rsidR="00C52ACF" w:rsidRPr="00251EE6" w:rsidRDefault="00C52ACF" w:rsidP="00C52ACF">
      <w:pPr>
        <w:ind w:right="0"/>
        <w:rPr>
          <w:b/>
          <w:bCs/>
        </w:rPr>
      </w:pPr>
      <w:r w:rsidRPr="00251EE6">
        <w:rPr>
          <w:b/>
          <w:bCs/>
        </w:rPr>
        <w:t>Ambiguities / assumptions (optional):</w:t>
      </w:r>
    </w:p>
    <w:bookmarkEnd w:id="1"/>
    <w:p w14:paraId="15FE77C8" w14:textId="77777777" w:rsidR="00C52ACF" w:rsidRPr="00251EE6" w:rsidRDefault="006D788E" w:rsidP="00C52ACF">
      <w:pPr>
        <w:ind w:right="0"/>
      </w:pPr>
      <w:r w:rsidRPr="00251EE6">
        <w:br/>
      </w:r>
    </w:p>
    <w:p w14:paraId="3E4A4C49" w14:textId="77777777" w:rsidR="00C52ACF" w:rsidRPr="00251EE6" w:rsidRDefault="00C52ACF" w:rsidP="00C52ACF">
      <w:pPr>
        <w:ind w:right="0"/>
      </w:pPr>
    </w:p>
    <w:p w14:paraId="7209FF22" w14:textId="77777777" w:rsidR="00C52ACF" w:rsidRPr="00251EE6" w:rsidRDefault="00C52ACF" w:rsidP="00C52ACF">
      <w:pPr>
        <w:ind w:right="0"/>
      </w:pPr>
    </w:p>
    <w:p w14:paraId="4AC03B29" w14:textId="77777777" w:rsidR="00C52ACF" w:rsidRPr="00251EE6" w:rsidRDefault="00C52ACF" w:rsidP="00C52ACF">
      <w:pPr>
        <w:ind w:right="0"/>
      </w:pPr>
    </w:p>
    <w:p w14:paraId="63D63BC0" w14:textId="77777777" w:rsidR="00C52ACF" w:rsidRPr="00251EE6" w:rsidRDefault="00C52ACF" w:rsidP="00C52ACF">
      <w:pPr>
        <w:ind w:right="0"/>
      </w:pPr>
    </w:p>
    <w:p w14:paraId="3E28A8C5" w14:textId="77777777" w:rsidR="00C52ACF" w:rsidRPr="00251EE6" w:rsidRDefault="00C52ACF" w:rsidP="00C52ACF">
      <w:pPr>
        <w:ind w:right="0"/>
      </w:pPr>
    </w:p>
    <w:p w14:paraId="6DB9F083" w14:textId="77777777" w:rsidR="00C52ACF" w:rsidRPr="00251EE6" w:rsidRDefault="00C52ACF" w:rsidP="00C52ACF">
      <w:pPr>
        <w:ind w:right="0"/>
      </w:pPr>
    </w:p>
    <w:p w14:paraId="478433AC" w14:textId="77777777" w:rsidR="00C52ACF" w:rsidRPr="00251EE6" w:rsidRDefault="00C52ACF" w:rsidP="00C52ACF">
      <w:pPr>
        <w:ind w:right="0"/>
      </w:pPr>
    </w:p>
    <w:p w14:paraId="02CCFBE3" w14:textId="77777777" w:rsidR="00C52ACF" w:rsidRPr="00251EE6" w:rsidRDefault="00C52ACF" w:rsidP="00C52ACF">
      <w:pPr>
        <w:ind w:right="0"/>
      </w:pPr>
    </w:p>
    <w:p w14:paraId="3717E2C9" w14:textId="77777777" w:rsidR="00C52ACF" w:rsidRPr="00251EE6" w:rsidRDefault="00C52ACF" w:rsidP="00C52ACF">
      <w:pPr>
        <w:ind w:right="0"/>
      </w:pPr>
    </w:p>
    <w:p w14:paraId="5D64A9DF" w14:textId="77777777" w:rsidR="00C52ACF" w:rsidRPr="00251EE6" w:rsidRDefault="00C52ACF" w:rsidP="00C52ACF">
      <w:pPr>
        <w:ind w:right="0"/>
      </w:pPr>
    </w:p>
    <w:p w14:paraId="1806BDA9" w14:textId="77777777" w:rsidR="00C52ACF" w:rsidRPr="00251EE6" w:rsidRDefault="00C52ACF" w:rsidP="00C52ACF">
      <w:pPr>
        <w:ind w:right="0"/>
      </w:pPr>
    </w:p>
    <w:p w14:paraId="7637555F" w14:textId="77777777" w:rsidR="00C52ACF" w:rsidRPr="00251EE6" w:rsidRDefault="00C52ACF" w:rsidP="00C52ACF">
      <w:pPr>
        <w:ind w:right="0"/>
      </w:pPr>
    </w:p>
    <w:p w14:paraId="7E263E0D" w14:textId="77777777" w:rsidR="00BE20EC" w:rsidRPr="00251EE6" w:rsidRDefault="001D4B23">
      <w:r w:rsidRPr="00251EE6">
        <w:br w:type="page"/>
      </w:r>
    </w:p>
    <w:p w14:paraId="30349AFC" w14:textId="0DE48C79" w:rsidR="00BE20EC" w:rsidRPr="00251EE6" w:rsidRDefault="00352F1A" w:rsidP="002073E9">
      <w:pPr>
        <w:pStyle w:val="berschrift1"/>
        <w:rPr>
          <w:lang w:val="en-GB"/>
        </w:rPr>
      </w:pPr>
      <w:r w:rsidRPr="00251EE6">
        <w:lastRenderedPageBreak/>
        <w:t xml:space="preserve">3. Solution overview </w:t>
      </w:r>
      <w:r w:rsidR="0065204A">
        <w:br/>
      </w:r>
      <w:r w:rsidRPr="0065204A">
        <w:rPr>
          <w:sz w:val="22"/>
          <w:szCs w:val="22"/>
        </w:rPr>
        <w:t>(describe in a generally understandable way)</w:t>
      </w:r>
    </w:p>
    <w:p w14:paraId="46650FD8" w14:textId="119488F6" w:rsidR="002073E9" w:rsidRPr="00251EE6" w:rsidRDefault="002073E9" w:rsidP="002073E9">
      <w:r w:rsidRPr="00251EE6">
        <w:rPr>
          <w:b/>
        </w:rPr>
        <w:t xml:space="preserve">Purpose: </w:t>
      </w:r>
      <w:r w:rsidR="001A2478" w:rsidRPr="00251EE6">
        <w:rPr>
          <w:bCs/>
        </w:rPr>
        <w:t>To ensure a common understanding across disciplinary boundaries.</w:t>
      </w:r>
    </w:p>
    <w:p w14:paraId="2E1DBCD8" w14:textId="119896B6" w:rsidR="002073E9" w:rsidRPr="00251EE6" w:rsidRDefault="002073E9" w:rsidP="002073E9">
      <w:pPr>
        <w:pStyle w:val="Listenabsatz"/>
        <w:numPr>
          <w:ilvl w:val="0"/>
          <w:numId w:val="25"/>
        </w:numPr>
        <w:ind w:right="0"/>
      </w:pPr>
      <w:r w:rsidRPr="00251EE6">
        <w:t>What is the solution - conceptually?</w:t>
      </w:r>
    </w:p>
    <w:p w14:paraId="5AA33317" w14:textId="77777777" w:rsidR="00D658D5" w:rsidRPr="00251EE6" w:rsidRDefault="00D658D5" w:rsidP="002073E9">
      <w:pPr>
        <w:pStyle w:val="Listenabsatz"/>
        <w:numPr>
          <w:ilvl w:val="0"/>
          <w:numId w:val="25"/>
        </w:numPr>
        <w:ind w:right="0"/>
      </w:pPr>
      <w:r w:rsidRPr="00251EE6">
        <w:t>How does the solution (high-level description) work?</w:t>
      </w:r>
    </w:p>
    <w:p w14:paraId="19E72B52" w14:textId="351AA7C6" w:rsidR="002073E9" w:rsidRPr="00251EE6" w:rsidRDefault="002073E9" w:rsidP="002073E9">
      <w:pPr>
        <w:pStyle w:val="Listenabsatz"/>
        <w:numPr>
          <w:ilvl w:val="0"/>
          <w:numId w:val="25"/>
        </w:numPr>
        <w:ind w:right="0"/>
      </w:pPr>
      <w:r w:rsidRPr="00251EE6">
        <w:t>What replaces or improves the solution?</w:t>
      </w:r>
    </w:p>
    <w:p w14:paraId="54759B97" w14:textId="01130E67" w:rsidR="002073E9" w:rsidRPr="00251EE6" w:rsidRDefault="002073E9" w:rsidP="002073E9">
      <w:pPr>
        <w:pStyle w:val="Listenabsatz"/>
        <w:numPr>
          <w:ilvl w:val="0"/>
          <w:numId w:val="25"/>
        </w:numPr>
        <w:ind w:right="0"/>
      </w:pPr>
      <w:r w:rsidRPr="00251EE6">
        <w:t>What is explicitly not part of the solution?</w:t>
      </w:r>
    </w:p>
    <w:p w14:paraId="3EDECF8A" w14:textId="77777777" w:rsidR="002073E9" w:rsidRPr="00251EE6" w:rsidRDefault="002073E9" w:rsidP="002073E9">
      <w:pPr>
        <w:ind w:right="0"/>
        <w:rPr>
          <w:b/>
          <w:bCs/>
        </w:rPr>
      </w:pPr>
    </w:p>
    <w:p w14:paraId="04CCB941" w14:textId="77777777" w:rsidR="002073E9" w:rsidRPr="00251EE6" w:rsidRDefault="002073E9" w:rsidP="002073E9">
      <w:pPr>
        <w:ind w:right="0"/>
        <w:rPr>
          <w:b/>
          <w:bCs/>
        </w:rPr>
      </w:pPr>
      <w:r w:rsidRPr="00251EE6">
        <w:rPr>
          <w:b/>
          <w:bCs/>
        </w:rPr>
        <w:t>Your information:</w:t>
      </w:r>
    </w:p>
    <w:p w14:paraId="3CEB971B" w14:textId="77777777" w:rsidR="002073E9" w:rsidRPr="00251EE6" w:rsidRDefault="002073E9" w:rsidP="002073E9">
      <w:pPr>
        <w:ind w:right="0"/>
      </w:pPr>
    </w:p>
    <w:p w14:paraId="3510ABE5" w14:textId="77777777" w:rsidR="002073E9" w:rsidRPr="00251EE6" w:rsidRDefault="002073E9" w:rsidP="002073E9">
      <w:pPr>
        <w:ind w:right="0"/>
      </w:pPr>
    </w:p>
    <w:p w14:paraId="5B9F35CC" w14:textId="77777777" w:rsidR="002073E9" w:rsidRPr="00251EE6" w:rsidRDefault="002073E9" w:rsidP="002073E9">
      <w:pPr>
        <w:ind w:right="0"/>
      </w:pPr>
    </w:p>
    <w:p w14:paraId="05DFC980" w14:textId="77777777" w:rsidR="002073E9" w:rsidRPr="00251EE6" w:rsidRDefault="002073E9" w:rsidP="002073E9">
      <w:pPr>
        <w:ind w:right="0"/>
      </w:pPr>
    </w:p>
    <w:p w14:paraId="7541E6AC" w14:textId="77777777" w:rsidR="002073E9" w:rsidRPr="00251EE6" w:rsidRDefault="002073E9" w:rsidP="002073E9">
      <w:pPr>
        <w:ind w:right="0"/>
      </w:pPr>
    </w:p>
    <w:p w14:paraId="7C3B5702" w14:textId="189A6495" w:rsidR="002073E9" w:rsidRPr="00251EE6" w:rsidRDefault="002073E9" w:rsidP="002073E9">
      <w:pPr>
        <w:ind w:right="0"/>
        <w:rPr>
          <w:b/>
          <w:bCs/>
        </w:rPr>
      </w:pPr>
      <w:r w:rsidRPr="00251EE6">
        <w:rPr>
          <w:b/>
          <w:bCs/>
        </w:rPr>
        <w:t>Ambiguities / assumptions (optional):</w:t>
      </w:r>
    </w:p>
    <w:p w14:paraId="5AD2365B" w14:textId="77777777" w:rsidR="006E2393" w:rsidRPr="00251EE6" w:rsidRDefault="006E2393">
      <w:pPr>
        <w:rPr>
          <w:b/>
        </w:rPr>
      </w:pPr>
    </w:p>
    <w:p w14:paraId="30231892" w14:textId="77777777" w:rsidR="006E2393" w:rsidRPr="00251EE6" w:rsidRDefault="006E2393">
      <w:pPr>
        <w:rPr>
          <w:b/>
        </w:rPr>
      </w:pPr>
    </w:p>
    <w:p w14:paraId="3613686F" w14:textId="77777777" w:rsidR="006E2393" w:rsidRPr="00251EE6" w:rsidRDefault="006E2393">
      <w:pPr>
        <w:rPr>
          <w:b/>
        </w:rPr>
      </w:pPr>
    </w:p>
    <w:p w14:paraId="3663CEDD" w14:textId="77777777" w:rsidR="006E2393" w:rsidRPr="00251EE6" w:rsidRDefault="006E2393">
      <w:pPr>
        <w:rPr>
          <w:b/>
        </w:rPr>
      </w:pPr>
    </w:p>
    <w:p w14:paraId="5ED463AA" w14:textId="77777777" w:rsidR="006E2393" w:rsidRPr="00251EE6" w:rsidRDefault="006E2393">
      <w:pPr>
        <w:rPr>
          <w:b/>
        </w:rPr>
      </w:pPr>
    </w:p>
    <w:p w14:paraId="482C1664" w14:textId="77777777" w:rsidR="006E2393" w:rsidRPr="00251EE6" w:rsidRDefault="006E2393">
      <w:pPr>
        <w:rPr>
          <w:b/>
        </w:rPr>
      </w:pPr>
    </w:p>
    <w:p w14:paraId="396AE305" w14:textId="77777777" w:rsidR="006E2393" w:rsidRPr="00251EE6" w:rsidRDefault="006E2393">
      <w:pPr>
        <w:rPr>
          <w:b/>
        </w:rPr>
      </w:pPr>
    </w:p>
    <w:p w14:paraId="4D10E891" w14:textId="77777777" w:rsidR="006E2393" w:rsidRPr="00251EE6" w:rsidRDefault="006E2393">
      <w:pPr>
        <w:rPr>
          <w:b/>
        </w:rPr>
      </w:pPr>
    </w:p>
    <w:p w14:paraId="30EE2654" w14:textId="77777777" w:rsidR="006E2393" w:rsidRPr="00251EE6" w:rsidRDefault="006E2393">
      <w:pPr>
        <w:rPr>
          <w:b/>
        </w:rPr>
      </w:pPr>
    </w:p>
    <w:p w14:paraId="3406446A" w14:textId="77777777" w:rsidR="009978C0" w:rsidRPr="00251EE6" w:rsidRDefault="009978C0">
      <w:pPr>
        <w:rPr>
          <w:b/>
        </w:rPr>
      </w:pPr>
    </w:p>
    <w:p w14:paraId="50F67B3F" w14:textId="77777777" w:rsidR="006E2393" w:rsidRPr="00251EE6" w:rsidRDefault="006E2393">
      <w:pPr>
        <w:rPr>
          <w:b/>
        </w:rPr>
      </w:pPr>
    </w:p>
    <w:p w14:paraId="12FA4A92" w14:textId="77777777" w:rsidR="006E2393" w:rsidRPr="00251EE6" w:rsidRDefault="006E2393">
      <w:pPr>
        <w:rPr>
          <w:b/>
        </w:rPr>
      </w:pPr>
    </w:p>
    <w:p w14:paraId="7DCE779F" w14:textId="77777777" w:rsidR="006E2393" w:rsidRPr="00251EE6" w:rsidRDefault="006E2393">
      <w:pPr>
        <w:rPr>
          <w:b/>
        </w:rPr>
      </w:pPr>
    </w:p>
    <w:p w14:paraId="6CC9AC40" w14:textId="77777777" w:rsidR="006E2393" w:rsidRPr="00251EE6" w:rsidRDefault="006E2393">
      <w:pPr>
        <w:rPr>
          <w:b/>
        </w:rPr>
      </w:pPr>
    </w:p>
    <w:p w14:paraId="71DB09E0" w14:textId="4E08DC2D" w:rsidR="00BE20EC" w:rsidRPr="00251EE6" w:rsidRDefault="00BD351D" w:rsidP="00CD61DC">
      <w:pPr>
        <w:pStyle w:val="berschrift1"/>
        <w:rPr>
          <w:lang w:val="en-GB"/>
        </w:rPr>
      </w:pPr>
      <w:r w:rsidRPr="00251EE6">
        <w:lastRenderedPageBreak/>
        <w:t>4. Technical or scientific basis</w:t>
      </w:r>
    </w:p>
    <w:p w14:paraId="36A7445A" w14:textId="54BFA4FB" w:rsidR="009978C0" w:rsidRPr="00251EE6" w:rsidRDefault="009978C0" w:rsidP="009978C0">
      <w:pPr>
        <w:rPr>
          <w:b/>
        </w:rPr>
      </w:pPr>
      <w:r w:rsidRPr="00251EE6">
        <w:rPr>
          <w:b/>
        </w:rPr>
        <w:t xml:space="preserve">Purpose: </w:t>
      </w:r>
      <w:r w:rsidR="001B6A27" w:rsidRPr="00251EE6">
        <w:rPr>
          <w:bCs/>
        </w:rPr>
        <w:t>Enable professional assessment.</w:t>
      </w:r>
    </w:p>
    <w:p w14:paraId="6ACE5891" w14:textId="77777777" w:rsidR="00451A2A" w:rsidRPr="00251EE6" w:rsidRDefault="00AB12DA" w:rsidP="00AB12DA">
      <w:pPr>
        <w:pStyle w:val="Listenabsatz"/>
        <w:numPr>
          <w:ilvl w:val="0"/>
          <w:numId w:val="26"/>
        </w:numPr>
        <w:rPr>
          <w:bCs/>
        </w:rPr>
      </w:pPr>
      <w:r w:rsidRPr="00251EE6">
        <w:rPr>
          <w:bCs/>
        </w:rPr>
        <w:t>Central principles or technologies used</w:t>
      </w:r>
    </w:p>
    <w:p w14:paraId="2DE4C715" w14:textId="77777777" w:rsidR="00451A2A" w:rsidRPr="00251EE6" w:rsidRDefault="00AB12DA" w:rsidP="00AB12DA">
      <w:pPr>
        <w:pStyle w:val="Listenabsatz"/>
        <w:numPr>
          <w:ilvl w:val="0"/>
          <w:numId w:val="26"/>
        </w:numPr>
        <w:rPr>
          <w:bCs/>
        </w:rPr>
      </w:pPr>
      <w:r w:rsidRPr="00251EE6">
        <w:rPr>
          <w:bCs/>
        </w:rPr>
        <w:t>Estimated Maturity</w:t>
      </w:r>
    </w:p>
    <w:p w14:paraId="7CE89F17" w14:textId="77777777" w:rsidR="00451A2A" w:rsidRPr="00251EE6" w:rsidRDefault="00AB12DA" w:rsidP="00AB12DA">
      <w:pPr>
        <w:pStyle w:val="Listenabsatz"/>
        <w:numPr>
          <w:ilvl w:val="0"/>
          <w:numId w:val="26"/>
        </w:numPr>
        <w:rPr>
          <w:bCs/>
        </w:rPr>
      </w:pPr>
      <w:r w:rsidRPr="00251EE6">
        <w:rPr>
          <w:bCs/>
        </w:rPr>
        <w:t>Central technical ambiguities</w:t>
      </w:r>
    </w:p>
    <w:p w14:paraId="026918CD" w14:textId="51BDE435" w:rsidR="009978C0" w:rsidRPr="00251EE6" w:rsidRDefault="00AB12DA" w:rsidP="00AB12DA">
      <w:pPr>
        <w:pStyle w:val="Listenabsatz"/>
        <w:numPr>
          <w:ilvl w:val="0"/>
          <w:numId w:val="26"/>
        </w:numPr>
        <w:rPr>
          <w:bCs/>
        </w:rPr>
      </w:pPr>
      <w:r w:rsidRPr="00251EE6">
        <w:rPr>
          <w:bCs/>
        </w:rPr>
        <w:t>Critical dependencies or constraints</w:t>
      </w:r>
    </w:p>
    <w:p w14:paraId="50D62EDE" w14:textId="77777777" w:rsidR="00451A2A" w:rsidRPr="00251EE6" w:rsidRDefault="00451A2A" w:rsidP="009978C0">
      <w:pPr>
        <w:rPr>
          <w:b/>
        </w:rPr>
      </w:pPr>
    </w:p>
    <w:p w14:paraId="14E916EA" w14:textId="032C2D65" w:rsidR="009978C0" w:rsidRPr="00251EE6" w:rsidRDefault="009978C0" w:rsidP="009978C0">
      <w:pPr>
        <w:rPr>
          <w:b/>
        </w:rPr>
      </w:pPr>
      <w:r w:rsidRPr="00251EE6">
        <w:rPr>
          <w:b/>
        </w:rPr>
        <w:t>Your information:</w:t>
      </w:r>
    </w:p>
    <w:p w14:paraId="4D20C974" w14:textId="77777777" w:rsidR="009978C0" w:rsidRPr="00251EE6" w:rsidRDefault="009978C0" w:rsidP="009978C0">
      <w:pPr>
        <w:rPr>
          <w:b/>
        </w:rPr>
      </w:pPr>
    </w:p>
    <w:p w14:paraId="7DDD4BB1" w14:textId="77777777" w:rsidR="009978C0" w:rsidRPr="00251EE6" w:rsidRDefault="009978C0" w:rsidP="009978C0">
      <w:pPr>
        <w:rPr>
          <w:b/>
        </w:rPr>
      </w:pPr>
    </w:p>
    <w:p w14:paraId="2DADBC5D" w14:textId="77777777" w:rsidR="009978C0" w:rsidRPr="00251EE6" w:rsidRDefault="009978C0" w:rsidP="009978C0">
      <w:pPr>
        <w:rPr>
          <w:b/>
        </w:rPr>
      </w:pPr>
    </w:p>
    <w:p w14:paraId="7D200762" w14:textId="77777777" w:rsidR="009978C0" w:rsidRPr="00251EE6" w:rsidRDefault="009978C0" w:rsidP="009978C0">
      <w:pPr>
        <w:rPr>
          <w:b/>
        </w:rPr>
      </w:pPr>
    </w:p>
    <w:p w14:paraId="50C8455E" w14:textId="77777777" w:rsidR="009978C0" w:rsidRPr="00251EE6" w:rsidRDefault="009978C0" w:rsidP="009978C0">
      <w:pPr>
        <w:rPr>
          <w:b/>
        </w:rPr>
      </w:pPr>
    </w:p>
    <w:p w14:paraId="7B16DA2C" w14:textId="7611583B" w:rsidR="00451A2A" w:rsidRPr="00251EE6" w:rsidRDefault="009978C0" w:rsidP="00451A2A">
      <w:pPr>
        <w:rPr>
          <w:b/>
        </w:rPr>
      </w:pPr>
      <w:r w:rsidRPr="00251EE6">
        <w:rPr>
          <w:b/>
        </w:rPr>
        <w:t>Ambiguities / assumptions (optional):</w:t>
      </w:r>
    </w:p>
    <w:p w14:paraId="3E6B5EE8" w14:textId="77777777" w:rsidR="001B5B6B" w:rsidRPr="00251EE6" w:rsidRDefault="001B5B6B" w:rsidP="00451A2A">
      <w:pPr>
        <w:rPr>
          <w:b/>
        </w:rPr>
      </w:pPr>
    </w:p>
    <w:p w14:paraId="75314EAE" w14:textId="77777777" w:rsidR="001B5B6B" w:rsidRPr="00251EE6" w:rsidRDefault="001B5B6B" w:rsidP="00451A2A">
      <w:pPr>
        <w:rPr>
          <w:b/>
        </w:rPr>
      </w:pPr>
    </w:p>
    <w:p w14:paraId="62053253" w14:textId="77777777" w:rsidR="001B5B6B" w:rsidRPr="00251EE6" w:rsidRDefault="001B5B6B" w:rsidP="00451A2A">
      <w:pPr>
        <w:rPr>
          <w:b/>
        </w:rPr>
      </w:pPr>
    </w:p>
    <w:p w14:paraId="4FEB954A" w14:textId="77777777" w:rsidR="001B5B6B" w:rsidRPr="00251EE6" w:rsidRDefault="001B5B6B" w:rsidP="00451A2A">
      <w:pPr>
        <w:rPr>
          <w:b/>
        </w:rPr>
      </w:pPr>
    </w:p>
    <w:p w14:paraId="56854E1F" w14:textId="77777777" w:rsidR="001B5B6B" w:rsidRPr="00251EE6" w:rsidRDefault="001B5B6B" w:rsidP="00451A2A">
      <w:pPr>
        <w:rPr>
          <w:b/>
        </w:rPr>
      </w:pPr>
    </w:p>
    <w:p w14:paraId="17323957" w14:textId="77777777" w:rsidR="001B5B6B" w:rsidRPr="00251EE6" w:rsidRDefault="001B5B6B" w:rsidP="00451A2A">
      <w:pPr>
        <w:rPr>
          <w:b/>
        </w:rPr>
      </w:pPr>
    </w:p>
    <w:p w14:paraId="1968455E" w14:textId="77777777" w:rsidR="001B5B6B" w:rsidRPr="00251EE6" w:rsidRDefault="001B5B6B" w:rsidP="00451A2A">
      <w:pPr>
        <w:rPr>
          <w:b/>
        </w:rPr>
      </w:pPr>
    </w:p>
    <w:p w14:paraId="5B0E498C" w14:textId="77777777" w:rsidR="001B5B6B" w:rsidRPr="00251EE6" w:rsidRDefault="001B5B6B" w:rsidP="00451A2A">
      <w:pPr>
        <w:rPr>
          <w:b/>
        </w:rPr>
      </w:pPr>
    </w:p>
    <w:p w14:paraId="006A12A6" w14:textId="77777777" w:rsidR="001B5B6B" w:rsidRPr="00251EE6" w:rsidRDefault="001B5B6B" w:rsidP="00451A2A">
      <w:pPr>
        <w:rPr>
          <w:b/>
        </w:rPr>
      </w:pPr>
    </w:p>
    <w:p w14:paraId="199A7156" w14:textId="77777777" w:rsidR="001B5B6B" w:rsidRPr="00251EE6" w:rsidRDefault="001B5B6B" w:rsidP="00451A2A">
      <w:pPr>
        <w:rPr>
          <w:b/>
        </w:rPr>
      </w:pPr>
    </w:p>
    <w:p w14:paraId="2F9C897F" w14:textId="77777777" w:rsidR="001B5B6B" w:rsidRPr="00251EE6" w:rsidRDefault="001B5B6B" w:rsidP="00451A2A">
      <w:pPr>
        <w:rPr>
          <w:b/>
        </w:rPr>
      </w:pPr>
    </w:p>
    <w:p w14:paraId="5953CC59" w14:textId="77777777" w:rsidR="001B5B6B" w:rsidRPr="00251EE6" w:rsidRDefault="001B5B6B" w:rsidP="00451A2A">
      <w:pPr>
        <w:rPr>
          <w:b/>
        </w:rPr>
      </w:pPr>
    </w:p>
    <w:p w14:paraId="0BEFDC38" w14:textId="77777777" w:rsidR="001B5B6B" w:rsidRPr="00251EE6" w:rsidRDefault="001B5B6B" w:rsidP="00451A2A"/>
    <w:p w14:paraId="0A4573FC" w14:textId="1415245D" w:rsidR="00BE20EC" w:rsidRPr="00251EE6" w:rsidRDefault="001D4B23">
      <w:pPr>
        <w:spacing w:before="0" w:after="80"/>
        <w:ind w:left="720" w:hanging="360"/>
      </w:pPr>
      <w:r w:rsidRPr="00251EE6">
        <w:t xml:space="preserve"> </w:t>
      </w:r>
    </w:p>
    <w:p w14:paraId="257F3256" w14:textId="3FEBA403" w:rsidR="00BE20EC" w:rsidRPr="00251EE6" w:rsidRDefault="007303A2" w:rsidP="001B5B6B">
      <w:pPr>
        <w:pStyle w:val="berschrift1"/>
        <w:rPr>
          <w:lang w:val="en-GB"/>
        </w:rPr>
      </w:pPr>
      <w:r w:rsidRPr="00251EE6">
        <w:lastRenderedPageBreak/>
        <w:t>5. Target users and decision-makers</w:t>
      </w:r>
    </w:p>
    <w:p w14:paraId="15701B6D" w14:textId="4DAF76EB" w:rsidR="00C267F8" w:rsidRPr="00251EE6" w:rsidRDefault="00C267F8" w:rsidP="00C267F8">
      <w:r w:rsidRPr="00251EE6">
        <w:rPr>
          <w:b/>
          <w:bCs/>
        </w:rPr>
        <w:t xml:space="preserve">Purpose: </w:t>
      </w:r>
      <w:r w:rsidRPr="00251EE6">
        <w:t>Clarification of realistic adoption.</w:t>
      </w:r>
    </w:p>
    <w:p w14:paraId="6DDA7012" w14:textId="77777777" w:rsidR="00C267F8" w:rsidRPr="00251EE6" w:rsidRDefault="00C267F8" w:rsidP="00C267F8">
      <w:pPr>
        <w:pStyle w:val="Listenabsatz"/>
        <w:numPr>
          <w:ilvl w:val="0"/>
          <w:numId w:val="27"/>
        </w:numPr>
      </w:pPr>
      <w:r w:rsidRPr="00251EE6">
        <w:t>Who would use the solution?</w:t>
      </w:r>
    </w:p>
    <w:p w14:paraId="1CEC6948" w14:textId="77777777" w:rsidR="00C267F8" w:rsidRPr="00251EE6" w:rsidRDefault="00C267F8" w:rsidP="00C267F8">
      <w:pPr>
        <w:pStyle w:val="Listenabsatz"/>
        <w:numPr>
          <w:ilvl w:val="0"/>
          <w:numId w:val="27"/>
        </w:numPr>
      </w:pPr>
      <w:r w:rsidRPr="00251EE6">
        <w:t>Who would pay, decide or finance it?</w:t>
      </w:r>
    </w:p>
    <w:p w14:paraId="1FA70859" w14:textId="77777777" w:rsidR="00C267F8" w:rsidRPr="00251EE6" w:rsidRDefault="00C267F8" w:rsidP="00C267F8">
      <w:pPr>
        <w:pStyle w:val="Listenabsatz"/>
        <w:numPr>
          <w:ilvl w:val="0"/>
          <w:numId w:val="27"/>
        </w:numPr>
      </w:pPr>
      <w:r w:rsidRPr="00251EE6">
        <w:t>Target industries or fields of application</w:t>
      </w:r>
    </w:p>
    <w:p w14:paraId="55BF02B5" w14:textId="738A6719" w:rsidR="00BB77C5" w:rsidRPr="00251EE6" w:rsidRDefault="00C267F8" w:rsidP="00BB77C5">
      <w:pPr>
        <w:pStyle w:val="Listenabsatz"/>
        <w:numPr>
          <w:ilvl w:val="0"/>
          <w:numId w:val="27"/>
        </w:numPr>
      </w:pPr>
      <w:r w:rsidRPr="00251EE6">
        <w:t xml:space="preserve">What are the main obstacles to adoption or change? </w:t>
      </w:r>
    </w:p>
    <w:p w14:paraId="5A56A0A7" w14:textId="77777777" w:rsidR="00BB77C5" w:rsidRPr="00251EE6" w:rsidRDefault="00BB77C5" w:rsidP="00BB77C5"/>
    <w:p w14:paraId="6E7707F7" w14:textId="0AFB00B4" w:rsidR="00BB77C5" w:rsidRPr="00251EE6" w:rsidRDefault="00BB77C5" w:rsidP="00BB77C5">
      <w:pPr>
        <w:rPr>
          <w:b/>
          <w:bCs/>
        </w:rPr>
      </w:pPr>
      <w:r w:rsidRPr="00251EE6">
        <w:rPr>
          <w:b/>
          <w:bCs/>
        </w:rPr>
        <w:t>Your information:</w:t>
      </w:r>
    </w:p>
    <w:p w14:paraId="67797694" w14:textId="77777777" w:rsidR="00BB77C5" w:rsidRPr="00251EE6" w:rsidRDefault="00BB77C5" w:rsidP="00BB77C5"/>
    <w:p w14:paraId="39C702AD" w14:textId="77777777" w:rsidR="00BB77C5" w:rsidRPr="00251EE6" w:rsidRDefault="00BB77C5" w:rsidP="00BB77C5"/>
    <w:p w14:paraId="22BE8ACE" w14:textId="77777777" w:rsidR="00BB77C5" w:rsidRPr="00251EE6" w:rsidRDefault="00BB77C5" w:rsidP="00BB77C5"/>
    <w:p w14:paraId="02DFC028" w14:textId="77777777" w:rsidR="00BB77C5" w:rsidRPr="00251EE6" w:rsidRDefault="00BB77C5" w:rsidP="00BB77C5"/>
    <w:p w14:paraId="5CDB5E4D" w14:textId="77777777" w:rsidR="00BB77C5" w:rsidRPr="00251EE6" w:rsidRDefault="00BB77C5" w:rsidP="00BB77C5"/>
    <w:p w14:paraId="66BD8A69" w14:textId="1272C0CE" w:rsidR="00BB77C5" w:rsidRPr="00251EE6" w:rsidRDefault="00BB77C5" w:rsidP="00BB77C5">
      <w:pPr>
        <w:rPr>
          <w:b/>
          <w:bCs/>
        </w:rPr>
      </w:pPr>
      <w:r w:rsidRPr="00251EE6">
        <w:rPr>
          <w:b/>
          <w:bCs/>
        </w:rPr>
        <w:t>Ambiguities / assumptions (optional):</w:t>
      </w:r>
    </w:p>
    <w:p w14:paraId="1073D835" w14:textId="77777777" w:rsidR="00BB77C5" w:rsidRPr="00251EE6" w:rsidRDefault="00BB77C5" w:rsidP="00BB77C5"/>
    <w:p w14:paraId="473A189C" w14:textId="77777777" w:rsidR="00BB77C5" w:rsidRPr="00251EE6" w:rsidRDefault="00BB77C5" w:rsidP="00BB77C5"/>
    <w:p w14:paraId="1ACEEAB9" w14:textId="77777777" w:rsidR="00BB77C5" w:rsidRPr="00251EE6" w:rsidRDefault="00BB77C5" w:rsidP="00BB77C5"/>
    <w:p w14:paraId="0F0F6AB7" w14:textId="77777777" w:rsidR="00BB77C5" w:rsidRPr="00251EE6" w:rsidRDefault="00BB77C5" w:rsidP="00BB77C5"/>
    <w:p w14:paraId="5D7DA819" w14:textId="77777777" w:rsidR="00BB77C5" w:rsidRPr="00251EE6" w:rsidRDefault="00BB77C5" w:rsidP="00BB77C5"/>
    <w:p w14:paraId="38A6BB12" w14:textId="77777777" w:rsidR="00BB77C5" w:rsidRPr="00251EE6" w:rsidRDefault="00BB77C5" w:rsidP="00BB77C5"/>
    <w:p w14:paraId="6F638245" w14:textId="77777777" w:rsidR="00BB77C5" w:rsidRPr="00251EE6" w:rsidRDefault="00BB77C5" w:rsidP="00BB77C5"/>
    <w:p w14:paraId="57897E03" w14:textId="77777777" w:rsidR="00BB77C5" w:rsidRPr="00251EE6" w:rsidRDefault="00BB77C5" w:rsidP="00BB77C5"/>
    <w:p w14:paraId="50B41720" w14:textId="77777777" w:rsidR="00BB77C5" w:rsidRPr="00251EE6" w:rsidRDefault="00BB77C5" w:rsidP="00BB77C5"/>
    <w:p w14:paraId="27E7FEE4" w14:textId="77777777" w:rsidR="00BB77C5" w:rsidRPr="00251EE6" w:rsidRDefault="00BB77C5" w:rsidP="00BB77C5"/>
    <w:p w14:paraId="0A2A499F" w14:textId="77777777" w:rsidR="00BB77C5" w:rsidRPr="00251EE6" w:rsidRDefault="00BB77C5" w:rsidP="00BB77C5"/>
    <w:p w14:paraId="1357159B" w14:textId="77777777" w:rsidR="00BB77C5" w:rsidRPr="00251EE6" w:rsidRDefault="00BB77C5" w:rsidP="00BB77C5"/>
    <w:p w14:paraId="2A6B2DC9" w14:textId="77777777" w:rsidR="00BB77C5" w:rsidRPr="00251EE6" w:rsidRDefault="00BB77C5" w:rsidP="00BB77C5"/>
    <w:p w14:paraId="54AE6A26" w14:textId="21EF3855" w:rsidR="00BE20EC" w:rsidRPr="00251EE6" w:rsidRDefault="00BE20EC"/>
    <w:p w14:paraId="422B294B" w14:textId="5F5F08B1" w:rsidR="00BE20EC" w:rsidRPr="00251EE6" w:rsidRDefault="009F6D6D">
      <w:pPr>
        <w:pStyle w:val="berschrift1"/>
        <w:rPr>
          <w:lang w:val="en-GB"/>
        </w:rPr>
      </w:pPr>
      <w:r w:rsidRPr="00251EE6">
        <w:lastRenderedPageBreak/>
        <w:t>6. Value and impact hypothesis</w:t>
      </w:r>
    </w:p>
    <w:p w14:paraId="6266B5AF" w14:textId="79E4D4F1" w:rsidR="001121FC" w:rsidRPr="00251EE6" w:rsidRDefault="001121FC" w:rsidP="001121FC">
      <w:pPr>
        <w:rPr>
          <w:b/>
        </w:rPr>
      </w:pPr>
      <w:bookmarkStart w:id="2" w:name="_Hlk216604601"/>
      <w:r w:rsidRPr="00251EE6">
        <w:rPr>
          <w:b/>
        </w:rPr>
        <w:t xml:space="preserve">Purpose: </w:t>
      </w:r>
      <w:r w:rsidR="00705A91" w:rsidRPr="00251EE6">
        <w:t>Translation of the idea into expected effects and benefit hypotheses.</w:t>
      </w:r>
    </w:p>
    <w:p w14:paraId="1954EB58" w14:textId="74120729" w:rsidR="001121FC" w:rsidRPr="00251EE6" w:rsidRDefault="001121FC" w:rsidP="000F3486">
      <w:pPr>
        <w:pStyle w:val="Listenabsatz"/>
        <w:numPr>
          <w:ilvl w:val="0"/>
          <w:numId w:val="27"/>
        </w:numPr>
      </w:pPr>
      <w:r w:rsidRPr="00251EE6">
        <w:t>What is the main benefit (cost, performance, risk, enablement)?</w:t>
      </w:r>
    </w:p>
    <w:p w14:paraId="69D5509B" w14:textId="6914F932" w:rsidR="001121FC" w:rsidRPr="00251EE6" w:rsidRDefault="001121FC" w:rsidP="000F3486">
      <w:pPr>
        <w:pStyle w:val="Listenabsatz"/>
        <w:numPr>
          <w:ilvl w:val="0"/>
          <w:numId w:val="27"/>
        </w:numPr>
      </w:pPr>
      <w:r w:rsidRPr="00251EE6">
        <w:t>Who benefits the most?</w:t>
      </w:r>
    </w:p>
    <w:p w14:paraId="378228A5" w14:textId="3D00D7B0" w:rsidR="001121FC" w:rsidRPr="00251EE6" w:rsidRDefault="001121FC" w:rsidP="000F3486">
      <w:pPr>
        <w:pStyle w:val="Listenabsatz"/>
        <w:numPr>
          <w:ilvl w:val="0"/>
          <w:numId w:val="27"/>
        </w:numPr>
      </w:pPr>
      <w:r w:rsidRPr="00251EE6">
        <w:t>Magnitude of the impact (incremental or fundamental)?</w:t>
      </w:r>
    </w:p>
    <w:p w14:paraId="6BA24348" w14:textId="77777777" w:rsidR="007D41BF" w:rsidRPr="00251EE6" w:rsidRDefault="001121FC" w:rsidP="000F3486">
      <w:pPr>
        <w:pStyle w:val="Listenabsatz"/>
        <w:numPr>
          <w:ilvl w:val="0"/>
          <w:numId w:val="27"/>
        </w:numPr>
      </w:pPr>
      <w:r w:rsidRPr="00251EE6">
        <w:t>Environmental or social relevance, if any</w:t>
      </w:r>
    </w:p>
    <w:p w14:paraId="42A77A0D" w14:textId="77777777" w:rsidR="007D41BF" w:rsidRPr="00251EE6" w:rsidRDefault="007D41BF" w:rsidP="007D41BF"/>
    <w:p w14:paraId="0002FEA3" w14:textId="4AFC0DBA" w:rsidR="00316ED6" w:rsidRPr="00251EE6" w:rsidRDefault="00316ED6" w:rsidP="007D41BF">
      <w:pPr>
        <w:rPr>
          <w:b/>
          <w:bCs/>
        </w:rPr>
      </w:pPr>
      <w:r w:rsidRPr="00251EE6">
        <w:rPr>
          <w:b/>
          <w:bCs/>
        </w:rPr>
        <w:t>Your information:</w:t>
      </w:r>
    </w:p>
    <w:p w14:paraId="0DEF6E09" w14:textId="77777777" w:rsidR="00316ED6" w:rsidRPr="00251EE6" w:rsidRDefault="00316ED6" w:rsidP="00316ED6">
      <w:pPr>
        <w:rPr>
          <w:b/>
        </w:rPr>
      </w:pPr>
    </w:p>
    <w:p w14:paraId="355D194D" w14:textId="77777777" w:rsidR="00316ED6" w:rsidRPr="00251EE6" w:rsidRDefault="00316ED6" w:rsidP="00316ED6">
      <w:pPr>
        <w:rPr>
          <w:b/>
        </w:rPr>
      </w:pPr>
    </w:p>
    <w:p w14:paraId="4FA071F5" w14:textId="77777777" w:rsidR="00316ED6" w:rsidRPr="00251EE6" w:rsidRDefault="00316ED6" w:rsidP="00316ED6">
      <w:pPr>
        <w:rPr>
          <w:b/>
        </w:rPr>
      </w:pPr>
    </w:p>
    <w:p w14:paraId="59409111" w14:textId="77777777" w:rsidR="00316ED6" w:rsidRPr="00251EE6" w:rsidRDefault="00316ED6" w:rsidP="00316ED6">
      <w:pPr>
        <w:rPr>
          <w:b/>
        </w:rPr>
      </w:pPr>
    </w:p>
    <w:p w14:paraId="1D0A1F3B" w14:textId="77777777" w:rsidR="00316ED6" w:rsidRPr="00251EE6" w:rsidRDefault="00316ED6" w:rsidP="00316ED6">
      <w:pPr>
        <w:rPr>
          <w:b/>
        </w:rPr>
      </w:pPr>
    </w:p>
    <w:p w14:paraId="20AE4256" w14:textId="575B4B91" w:rsidR="007D41BF" w:rsidRPr="00251EE6" w:rsidRDefault="00316ED6" w:rsidP="007D41BF">
      <w:pPr>
        <w:rPr>
          <w:b/>
        </w:rPr>
      </w:pPr>
      <w:r w:rsidRPr="00251EE6">
        <w:rPr>
          <w:b/>
        </w:rPr>
        <w:t>Ambiguities / assumptions (optional):</w:t>
      </w:r>
    </w:p>
    <w:p w14:paraId="4D3DF4C6" w14:textId="77777777" w:rsidR="007D41BF" w:rsidRPr="00251EE6" w:rsidRDefault="007D41BF" w:rsidP="007D41BF">
      <w:pPr>
        <w:rPr>
          <w:b/>
        </w:rPr>
      </w:pPr>
    </w:p>
    <w:p w14:paraId="394E2ECA" w14:textId="77777777" w:rsidR="007D41BF" w:rsidRPr="00251EE6" w:rsidRDefault="007D41BF" w:rsidP="007D41BF">
      <w:pPr>
        <w:rPr>
          <w:b/>
        </w:rPr>
      </w:pPr>
    </w:p>
    <w:p w14:paraId="67A38989" w14:textId="77777777" w:rsidR="007D41BF" w:rsidRPr="00251EE6" w:rsidRDefault="007D41BF" w:rsidP="007D41BF">
      <w:pPr>
        <w:rPr>
          <w:b/>
        </w:rPr>
      </w:pPr>
    </w:p>
    <w:p w14:paraId="3DB47AA7" w14:textId="77777777" w:rsidR="007D41BF" w:rsidRPr="00251EE6" w:rsidRDefault="007D41BF" w:rsidP="007D41BF">
      <w:pPr>
        <w:rPr>
          <w:b/>
        </w:rPr>
      </w:pPr>
    </w:p>
    <w:p w14:paraId="4F69A591" w14:textId="77777777" w:rsidR="007D41BF" w:rsidRPr="00251EE6" w:rsidRDefault="007D41BF" w:rsidP="007D41BF">
      <w:pPr>
        <w:rPr>
          <w:b/>
        </w:rPr>
      </w:pPr>
    </w:p>
    <w:p w14:paraId="0FD5C350" w14:textId="77777777" w:rsidR="007D41BF" w:rsidRPr="00251EE6" w:rsidRDefault="007D41BF" w:rsidP="007D41BF">
      <w:pPr>
        <w:rPr>
          <w:b/>
        </w:rPr>
      </w:pPr>
    </w:p>
    <w:p w14:paraId="5BEF34D1" w14:textId="77777777" w:rsidR="007D41BF" w:rsidRPr="00251EE6" w:rsidRDefault="007D41BF" w:rsidP="007D41BF">
      <w:pPr>
        <w:rPr>
          <w:b/>
        </w:rPr>
      </w:pPr>
    </w:p>
    <w:p w14:paraId="20F8F3C5" w14:textId="77777777" w:rsidR="007D41BF" w:rsidRPr="00251EE6" w:rsidRDefault="007D41BF" w:rsidP="007D41BF">
      <w:pPr>
        <w:rPr>
          <w:b/>
        </w:rPr>
      </w:pPr>
    </w:p>
    <w:p w14:paraId="39E14CDC" w14:textId="77777777" w:rsidR="007D41BF" w:rsidRPr="00251EE6" w:rsidRDefault="007D41BF" w:rsidP="007D41BF">
      <w:pPr>
        <w:rPr>
          <w:b/>
        </w:rPr>
      </w:pPr>
    </w:p>
    <w:p w14:paraId="4442B316" w14:textId="77777777" w:rsidR="007D41BF" w:rsidRPr="00251EE6" w:rsidRDefault="007D41BF" w:rsidP="007D41BF">
      <w:pPr>
        <w:rPr>
          <w:b/>
        </w:rPr>
      </w:pPr>
    </w:p>
    <w:p w14:paraId="3B0A8229" w14:textId="77777777" w:rsidR="007D41BF" w:rsidRPr="00251EE6" w:rsidRDefault="007D41BF" w:rsidP="007D41BF">
      <w:pPr>
        <w:rPr>
          <w:b/>
        </w:rPr>
      </w:pPr>
    </w:p>
    <w:p w14:paraId="5DD7F7A6" w14:textId="77777777" w:rsidR="007D41BF" w:rsidRPr="00251EE6" w:rsidRDefault="007D41BF" w:rsidP="007D41BF">
      <w:pPr>
        <w:rPr>
          <w:b/>
        </w:rPr>
      </w:pPr>
    </w:p>
    <w:p w14:paraId="7C8524A2" w14:textId="77777777" w:rsidR="007D41BF" w:rsidRPr="00251EE6" w:rsidRDefault="007D41BF" w:rsidP="007D41BF">
      <w:pPr>
        <w:rPr>
          <w:b/>
        </w:rPr>
      </w:pPr>
    </w:p>
    <w:p w14:paraId="6B41256A" w14:textId="77777777" w:rsidR="007D41BF" w:rsidRPr="00251EE6" w:rsidRDefault="007D41BF" w:rsidP="007D41BF">
      <w:pPr>
        <w:rPr>
          <w:b/>
        </w:rPr>
      </w:pPr>
    </w:p>
    <w:p w14:paraId="2727E4C3" w14:textId="77777777" w:rsidR="007D41BF" w:rsidRPr="00251EE6" w:rsidRDefault="007D41BF" w:rsidP="007D41BF">
      <w:pPr>
        <w:rPr>
          <w:b/>
        </w:rPr>
      </w:pPr>
    </w:p>
    <w:p w14:paraId="2FBB9095" w14:textId="4DBBBB26" w:rsidR="00BE20EC" w:rsidRPr="00251EE6" w:rsidRDefault="001D4B23" w:rsidP="007D41BF">
      <w:r w:rsidRPr="00251EE6">
        <w:t xml:space="preserve"> </w:t>
      </w:r>
    </w:p>
    <w:p w14:paraId="49A67221" w14:textId="31CD4B88" w:rsidR="00BE20EC" w:rsidRPr="00251EE6" w:rsidRDefault="001F7DE5" w:rsidP="00FA798A">
      <w:pPr>
        <w:pStyle w:val="berschrift1"/>
        <w:rPr>
          <w:lang w:val="en-GB"/>
        </w:rPr>
      </w:pPr>
      <w:bookmarkStart w:id="3" w:name="_Hlk216604861"/>
      <w:bookmarkEnd w:id="2"/>
      <w:r w:rsidRPr="00251EE6">
        <w:lastRenderedPageBreak/>
        <w:t>7. Alternatives and status quo</w:t>
      </w:r>
    </w:p>
    <w:p w14:paraId="0083ECE1" w14:textId="03138375" w:rsidR="008057ED" w:rsidRPr="00251EE6" w:rsidRDefault="008057ED" w:rsidP="008057ED">
      <w:r w:rsidRPr="00251EE6">
        <w:rPr>
          <w:b/>
          <w:bCs/>
        </w:rPr>
        <w:t xml:space="preserve">Purpose: </w:t>
      </w:r>
      <w:r w:rsidR="006D4AEC" w:rsidRPr="00251EE6">
        <w:t>Realistic classification and positioning of the idea.</w:t>
      </w:r>
    </w:p>
    <w:p w14:paraId="6023238A" w14:textId="605A6A8D" w:rsidR="008057ED" w:rsidRPr="00251EE6" w:rsidRDefault="008057ED" w:rsidP="008057ED">
      <w:pPr>
        <w:pStyle w:val="Listenabsatz"/>
        <w:numPr>
          <w:ilvl w:val="0"/>
          <w:numId w:val="28"/>
        </w:numPr>
      </w:pPr>
      <w:r w:rsidRPr="00251EE6">
        <w:t>How is this problem solved today?</w:t>
      </w:r>
    </w:p>
    <w:p w14:paraId="3F1760FE" w14:textId="25389D7F" w:rsidR="008057ED" w:rsidRPr="00251EE6" w:rsidRDefault="000D25F6" w:rsidP="008057ED">
      <w:pPr>
        <w:pStyle w:val="Listenabsatz"/>
        <w:numPr>
          <w:ilvl w:val="0"/>
          <w:numId w:val="28"/>
        </w:numPr>
      </w:pPr>
      <w:r w:rsidRPr="00251EE6">
        <w:t>Known alternative solutions, offers or research directions?</w:t>
      </w:r>
    </w:p>
    <w:p w14:paraId="7EF0B8E0" w14:textId="2A189967" w:rsidR="008057ED" w:rsidRPr="00251EE6" w:rsidRDefault="0096738D" w:rsidP="008057ED">
      <w:pPr>
        <w:pStyle w:val="Listenabsatz"/>
        <w:numPr>
          <w:ilvl w:val="0"/>
          <w:numId w:val="28"/>
        </w:numPr>
      </w:pPr>
      <w:r w:rsidRPr="00251EE6">
        <w:t>Why are existing solutions inadequate?</w:t>
      </w:r>
    </w:p>
    <w:p w14:paraId="73F169F3" w14:textId="62AC8060" w:rsidR="008057ED" w:rsidRPr="00251EE6" w:rsidRDefault="0096717A" w:rsidP="008057ED">
      <w:pPr>
        <w:pStyle w:val="Listenabsatz"/>
        <w:numPr>
          <w:ilvl w:val="0"/>
          <w:numId w:val="28"/>
        </w:numPr>
      </w:pPr>
      <w:r w:rsidRPr="00251EE6">
        <w:t xml:space="preserve">In which situations </w:t>
      </w:r>
      <w:proofErr w:type="gramStart"/>
      <w:r w:rsidRPr="00251EE6">
        <w:t>is</w:t>
      </w:r>
      <w:proofErr w:type="gramEnd"/>
      <w:r w:rsidRPr="00251EE6">
        <w:t xml:space="preserve"> your idea not the best option?</w:t>
      </w:r>
    </w:p>
    <w:p w14:paraId="0F7A83CB" w14:textId="77777777" w:rsidR="008057ED" w:rsidRPr="00251EE6" w:rsidRDefault="008057ED" w:rsidP="008057ED"/>
    <w:p w14:paraId="6A1EC79A" w14:textId="77777777" w:rsidR="008057ED" w:rsidRPr="00251EE6" w:rsidRDefault="008057ED" w:rsidP="008057ED">
      <w:pPr>
        <w:rPr>
          <w:b/>
          <w:bCs/>
        </w:rPr>
      </w:pPr>
      <w:r w:rsidRPr="00251EE6">
        <w:rPr>
          <w:b/>
          <w:bCs/>
        </w:rPr>
        <w:t>Your information:</w:t>
      </w:r>
    </w:p>
    <w:p w14:paraId="39DC5C60" w14:textId="77777777" w:rsidR="008057ED" w:rsidRPr="00251EE6" w:rsidRDefault="008057ED" w:rsidP="008057ED"/>
    <w:p w14:paraId="55D0AB43" w14:textId="77777777" w:rsidR="008057ED" w:rsidRPr="00251EE6" w:rsidRDefault="008057ED" w:rsidP="008057ED"/>
    <w:p w14:paraId="414701C1" w14:textId="77777777" w:rsidR="008057ED" w:rsidRPr="00251EE6" w:rsidRDefault="008057ED" w:rsidP="008057ED"/>
    <w:p w14:paraId="5C1B2FD7" w14:textId="77777777" w:rsidR="008057ED" w:rsidRPr="00251EE6" w:rsidRDefault="008057ED" w:rsidP="008057ED"/>
    <w:p w14:paraId="1A072612" w14:textId="77777777" w:rsidR="008057ED" w:rsidRPr="00251EE6" w:rsidRDefault="008057ED" w:rsidP="008057ED"/>
    <w:p w14:paraId="1F4C47A6" w14:textId="646EE45F" w:rsidR="008057ED" w:rsidRPr="00251EE6" w:rsidRDefault="008057ED" w:rsidP="008057ED">
      <w:pPr>
        <w:rPr>
          <w:b/>
          <w:bCs/>
        </w:rPr>
      </w:pPr>
      <w:r w:rsidRPr="00251EE6">
        <w:rPr>
          <w:b/>
          <w:bCs/>
        </w:rPr>
        <w:t>Ambiguities / assumptions (optional):</w:t>
      </w:r>
    </w:p>
    <w:bookmarkEnd w:id="3"/>
    <w:p w14:paraId="4C656D3E" w14:textId="77777777" w:rsidR="008057ED" w:rsidRPr="00251EE6" w:rsidRDefault="008057ED" w:rsidP="008057ED"/>
    <w:p w14:paraId="6A1CB75E" w14:textId="77777777" w:rsidR="008057ED" w:rsidRPr="00251EE6" w:rsidRDefault="008057ED" w:rsidP="008057ED"/>
    <w:p w14:paraId="6AB374CD" w14:textId="77777777" w:rsidR="008057ED" w:rsidRPr="00251EE6" w:rsidRDefault="008057ED" w:rsidP="008057ED"/>
    <w:p w14:paraId="0194CCA5" w14:textId="77777777" w:rsidR="008057ED" w:rsidRPr="00251EE6" w:rsidRDefault="008057ED" w:rsidP="008057ED"/>
    <w:p w14:paraId="447B8632" w14:textId="77777777" w:rsidR="008057ED" w:rsidRPr="00251EE6" w:rsidRDefault="008057ED" w:rsidP="008057ED"/>
    <w:p w14:paraId="51D8051B" w14:textId="77777777" w:rsidR="008057ED" w:rsidRPr="00251EE6" w:rsidRDefault="008057ED" w:rsidP="008057ED"/>
    <w:p w14:paraId="6748B30D" w14:textId="77777777" w:rsidR="008057ED" w:rsidRPr="00251EE6" w:rsidRDefault="008057ED" w:rsidP="008057ED"/>
    <w:p w14:paraId="6B09D62F" w14:textId="77777777" w:rsidR="008057ED" w:rsidRPr="00251EE6" w:rsidRDefault="008057ED" w:rsidP="008057ED"/>
    <w:p w14:paraId="736AA875" w14:textId="77777777" w:rsidR="008057ED" w:rsidRPr="00251EE6" w:rsidRDefault="008057ED" w:rsidP="008057ED"/>
    <w:p w14:paraId="5DCD732F" w14:textId="77777777" w:rsidR="008057ED" w:rsidRPr="00251EE6" w:rsidRDefault="008057ED" w:rsidP="008057ED"/>
    <w:p w14:paraId="2DC8B475" w14:textId="77777777" w:rsidR="008057ED" w:rsidRPr="00251EE6" w:rsidRDefault="008057ED" w:rsidP="008057ED"/>
    <w:p w14:paraId="07BFB2F1" w14:textId="77777777" w:rsidR="008057ED" w:rsidRPr="00251EE6" w:rsidRDefault="008057ED" w:rsidP="008057ED"/>
    <w:p w14:paraId="60407122" w14:textId="77777777" w:rsidR="008057ED" w:rsidRPr="00251EE6" w:rsidRDefault="008057ED" w:rsidP="008057ED"/>
    <w:p w14:paraId="23411E4A" w14:textId="77777777" w:rsidR="008057ED" w:rsidRPr="00251EE6" w:rsidRDefault="008057ED" w:rsidP="008057ED"/>
    <w:p w14:paraId="1433B6CE" w14:textId="77777777" w:rsidR="008057ED" w:rsidRPr="00251EE6" w:rsidRDefault="008057ED" w:rsidP="008057ED"/>
    <w:p w14:paraId="53F69DDE" w14:textId="77777777" w:rsidR="0096717A" w:rsidRPr="00251EE6" w:rsidRDefault="0096717A" w:rsidP="008057ED"/>
    <w:p w14:paraId="08780E31" w14:textId="0FB9655F" w:rsidR="0096717A" w:rsidRPr="00251EE6" w:rsidRDefault="008057ED" w:rsidP="0096717A">
      <w:pPr>
        <w:pStyle w:val="berschrift1"/>
        <w:rPr>
          <w:lang w:val="en-GB"/>
        </w:rPr>
      </w:pPr>
      <w:r w:rsidRPr="00251EE6">
        <w:lastRenderedPageBreak/>
        <w:t xml:space="preserve"> 8. Development and feasibility path</w:t>
      </w:r>
    </w:p>
    <w:p w14:paraId="00C52840" w14:textId="7B8BFB21" w:rsidR="0096717A" w:rsidRPr="00251EE6" w:rsidRDefault="0096717A" w:rsidP="0096717A">
      <w:r w:rsidRPr="00251EE6">
        <w:rPr>
          <w:b/>
          <w:bCs/>
        </w:rPr>
        <w:t xml:space="preserve">Purpose: </w:t>
      </w:r>
      <w:r w:rsidR="003B2FEE" w:rsidRPr="00251EE6">
        <w:t>Assessment of feasibility.</w:t>
      </w:r>
    </w:p>
    <w:p w14:paraId="3D6E274F" w14:textId="77777777" w:rsidR="001E6FC9" w:rsidRPr="00251EE6" w:rsidRDefault="001E6FC9" w:rsidP="001E6FC9">
      <w:pPr>
        <w:pStyle w:val="Listenabsatz"/>
        <w:numPr>
          <w:ilvl w:val="0"/>
          <w:numId w:val="29"/>
        </w:numPr>
      </w:pPr>
      <w:r w:rsidRPr="00251EE6">
        <w:t>Key development steps</w:t>
      </w:r>
    </w:p>
    <w:p w14:paraId="7769216E" w14:textId="65702162" w:rsidR="001E6FC9" w:rsidRPr="00251EE6" w:rsidRDefault="00AB2240" w:rsidP="001E6FC9">
      <w:pPr>
        <w:pStyle w:val="Listenabsatz"/>
        <w:numPr>
          <w:ilvl w:val="0"/>
          <w:numId w:val="29"/>
        </w:numPr>
      </w:pPr>
      <w:r>
        <w:t>Est</w:t>
      </w:r>
      <w:r w:rsidR="00317D5E">
        <w:t>imated Time Horizon</w:t>
      </w:r>
    </w:p>
    <w:p w14:paraId="7012C8C6" w14:textId="77777777" w:rsidR="001E6FC9" w:rsidRPr="00251EE6" w:rsidRDefault="001E6FC9" w:rsidP="001E6FC9">
      <w:pPr>
        <w:pStyle w:val="Listenabsatz"/>
        <w:numPr>
          <w:ilvl w:val="0"/>
          <w:numId w:val="29"/>
        </w:numPr>
      </w:pPr>
      <w:r w:rsidRPr="00251EE6">
        <w:t>Resources or partners needed</w:t>
      </w:r>
    </w:p>
    <w:p w14:paraId="69EE242F" w14:textId="58A5EA1A" w:rsidR="0096717A" w:rsidRPr="00251EE6" w:rsidRDefault="001E6FC9" w:rsidP="001E6FC9">
      <w:pPr>
        <w:pStyle w:val="Listenabsatz"/>
        <w:numPr>
          <w:ilvl w:val="0"/>
          <w:numId w:val="29"/>
        </w:numPr>
      </w:pPr>
      <w:r w:rsidRPr="00251EE6">
        <w:t>Regulatory or certification requirements</w:t>
      </w:r>
    </w:p>
    <w:p w14:paraId="63399168" w14:textId="77777777" w:rsidR="001E6FC9" w:rsidRPr="00251EE6" w:rsidRDefault="001E6FC9" w:rsidP="0096717A">
      <w:pPr>
        <w:rPr>
          <w:b/>
          <w:bCs/>
        </w:rPr>
      </w:pPr>
    </w:p>
    <w:p w14:paraId="6FEF12B0" w14:textId="1BAD5243" w:rsidR="0096717A" w:rsidRPr="00251EE6" w:rsidRDefault="0096717A" w:rsidP="0096717A">
      <w:pPr>
        <w:rPr>
          <w:b/>
          <w:bCs/>
        </w:rPr>
      </w:pPr>
      <w:r w:rsidRPr="00251EE6">
        <w:rPr>
          <w:b/>
          <w:bCs/>
        </w:rPr>
        <w:t>Your information:</w:t>
      </w:r>
    </w:p>
    <w:p w14:paraId="41ACCE31" w14:textId="77777777" w:rsidR="0096717A" w:rsidRPr="00251EE6" w:rsidRDefault="0096717A" w:rsidP="0096717A"/>
    <w:p w14:paraId="1D6F0924" w14:textId="77777777" w:rsidR="0096717A" w:rsidRPr="00251EE6" w:rsidRDefault="0096717A" w:rsidP="0096717A"/>
    <w:p w14:paraId="47BE6DAA" w14:textId="77777777" w:rsidR="0096717A" w:rsidRPr="00251EE6" w:rsidRDefault="0096717A" w:rsidP="0096717A"/>
    <w:p w14:paraId="6F81E673" w14:textId="77777777" w:rsidR="0096717A" w:rsidRPr="00251EE6" w:rsidRDefault="0096717A" w:rsidP="0096717A"/>
    <w:p w14:paraId="6572C5DB" w14:textId="77777777" w:rsidR="0096717A" w:rsidRPr="00251EE6" w:rsidRDefault="0096717A" w:rsidP="0096717A"/>
    <w:p w14:paraId="7F1D5AF7" w14:textId="0D3C0388" w:rsidR="0096717A" w:rsidRPr="00251EE6" w:rsidRDefault="0096717A" w:rsidP="0096717A">
      <w:pPr>
        <w:rPr>
          <w:b/>
          <w:bCs/>
        </w:rPr>
      </w:pPr>
      <w:r w:rsidRPr="00251EE6">
        <w:rPr>
          <w:b/>
          <w:bCs/>
        </w:rPr>
        <w:t>Ambiguities / assumptions (optional):</w:t>
      </w:r>
    </w:p>
    <w:p w14:paraId="28DFCEC9" w14:textId="2437B1F7" w:rsidR="00BA72CC" w:rsidRPr="00251EE6" w:rsidRDefault="00BA72CC" w:rsidP="0096717A"/>
    <w:p w14:paraId="48A73FBC" w14:textId="77777777" w:rsidR="000956D4" w:rsidRPr="00251EE6" w:rsidRDefault="000956D4" w:rsidP="0096717A"/>
    <w:p w14:paraId="0FC9B6CF" w14:textId="77777777" w:rsidR="000956D4" w:rsidRPr="00251EE6" w:rsidRDefault="000956D4" w:rsidP="0096717A"/>
    <w:p w14:paraId="13EDE750" w14:textId="77777777" w:rsidR="000956D4" w:rsidRPr="00251EE6" w:rsidRDefault="000956D4" w:rsidP="0096717A"/>
    <w:p w14:paraId="41B0F63C" w14:textId="77777777" w:rsidR="000956D4" w:rsidRPr="00251EE6" w:rsidRDefault="000956D4" w:rsidP="0096717A"/>
    <w:p w14:paraId="71209BD2" w14:textId="77777777" w:rsidR="000956D4" w:rsidRPr="00251EE6" w:rsidRDefault="000956D4" w:rsidP="0096717A"/>
    <w:p w14:paraId="1979F410" w14:textId="77777777" w:rsidR="000956D4" w:rsidRPr="00251EE6" w:rsidRDefault="000956D4" w:rsidP="0096717A"/>
    <w:p w14:paraId="46E04702" w14:textId="77777777" w:rsidR="000956D4" w:rsidRPr="00251EE6" w:rsidRDefault="000956D4" w:rsidP="0096717A"/>
    <w:p w14:paraId="140AB0A1" w14:textId="77777777" w:rsidR="000956D4" w:rsidRPr="00251EE6" w:rsidRDefault="000956D4" w:rsidP="0096717A"/>
    <w:p w14:paraId="6115D6EF" w14:textId="77777777" w:rsidR="000956D4" w:rsidRPr="00251EE6" w:rsidRDefault="000956D4" w:rsidP="0096717A"/>
    <w:p w14:paraId="39190916" w14:textId="77777777" w:rsidR="000956D4" w:rsidRPr="00251EE6" w:rsidRDefault="000956D4" w:rsidP="0096717A"/>
    <w:p w14:paraId="595A2724" w14:textId="77777777" w:rsidR="000956D4" w:rsidRPr="00251EE6" w:rsidRDefault="000956D4" w:rsidP="0096717A"/>
    <w:p w14:paraId="77419AE6" w14:textId="77777777" w:rsidR="000956D4" w:rsidRPr="00251EE6" w:rsidRDefault="000956D4" w:rsidP="0096717A"/>
    <w:p w14:paraId="7ED00303" w14:textId="77777777" w:rsidR="000956D4" w:rsidRPr="00251EE6" w:rsidRDefault="000956D4" w:rsidP="0096717A"/>
    <w:p w14:paraId="4EAA5029" w14:textId="77777777" w:rsidR="000956D4" w:rsidRPr="00251EE6" w:rsidRDefault="000956D4" w:rsidP="0096717A"/>
    <w:p w14:paraId="24A29F6D" w14:textId="77777777" w:rsidR="000956D4" w:rsidRPr="00251EE6" w:rsidRDefault="000956D4" w:rsidP="0096717A"/>
    <w:p w14:paraId="0668198E" w14:textId="2AD19E03" w:rsidR="0096717A" w:rsidRPr="00251EE6" w:rsidRDefault="000956D4" w:rsidP="000956D4">
      <w:pPr>
        <w:keepNext/>
        <w:keepLines/>
        <w:numPr>
          <w:ilvl w:val="0"/>
          <w:numId w:val="20"/>
        </w:numPr>
        <w:pBdr>
          <w:bottom w:val="single" w:sz="6" w:space="1" w:color="145183"/>
        </w:pBdr>
        <w:shd w:val="clear" w:color="auto" w:fill="F2F2F2" w:themeFill="background1" w:themeFillShade="F2"/>
        <w:tabs>
          <w:tab w:val="clear" w:pos="720"/>
          <w:tab w:val="num" w:pos="360"/>
        </w:tabs>
        <w:spacing w:before="0" w:after="480" w:line="240" w:lineRule="auto"/>
        <w:ind w:right="0"/>
        <w:outlineLvl w:val="0"/>
        <w:rPr>
          <w:rFonts w:eastAsiaTheme="majorEastAsia" w:cstheme="majorBidi"/>
          <w:b/>
          <w:color w:val="145183"/>
          <w:sz w:val="36"/>
          <w:szCs w:val="72"/>
        </w:rPr>
      </w:pPr>
      <w:r w:rsidRPr="00251EE6">
        <w:rPr>
          <w:rFonts w:eastAsiaTheme="majorEastAsia" w:cstheme="majorBidi"/>
          <w:b/>
          <w:color w:val="145183"/>
          <w:sz w:val="36"/>
          <w:szCs w:val="72"/>
        </w:rPr>
        <w:lastRenderedPageBreak/>
        <w:t>9. Commercial Orientation (optional)</w:t>
      </w:r>
    </w:p>
    <w:p w14:paraId="62A91F32" w14:textId="6AC13E8E" w:rsidR="000956D4" w:rsidRPr="00251EE6" w:rsidRDefault="000956D4" w:rsidP="000956D4">
      <w:r w:rsidRPr="00251EE6">
        <w:rPr>
          <w:b/>
          <w:bCs/>
        </w:rPr>
        <w:t xml:space="preserve">Purpose: </w:t>
      </w:r>
      <w:r w:rsidR="00A34975" w:rsidRPr="00251EE6">
        <w:t>Initial approaches to commercial implementation.</w:t>
      </w:r>
    </w:p>
    <w:p w14:paraId="2F092B78" w14:textId="77777777" w:rsidR="00F96085" w:rsidRPr="00251EE6" w:rsidRDefault="00F96085" w:rsidP="00F96085">
      <w:pPr>
        <w:pStyle w:val="Listenabsatz"/>
        <w:numPr>
          <w:ilvl w:val="0"/>
          <w:numId w:val="30"/>
        </w:numPr>
      </w:pPr>
      <w:r w:rsidRPr="00251EE6">
        <w:t>Potential customers or first use cases</w:t>
      </w:r>
    </w:p>
    <w:p w14:paraId="254EAC19" w14:textId="77777777" w:rsidR="00F96085" w:rsidRPr="00251EE6" w:rsidRDefault="00F96085" w:rsidP="00F96085">
      <w:pPr>
        <w:pStyle w:val="Listenabsatz"/>
        <w:numPr>
          <w:ilvl w:val="0"/>
          <w:numId w:val="30"/>
        </w:numPr>
      </w:pPr>
      <w:r w:rsidRPr="00251EE6">
        <w:t>Probable revenue or financing logic</w:t>
      </w:r>
    </w:p>
    <w:p w14:paraId="61C699E3" w14:textId="77777777" w:rsidR="00F96085" w:rsidRPr="00251EE6" w:rsidRDefault="00F96085" w:rsidP="00F96085">
      <w:pPr>
        <w:pStyle w:val="Listenabsatz"/>
        <w:numPr>
          <w:ilvl w:val="0"/>
          <w:numId w:val="30"/>
        </w:numPr>
      </w:pPr>
      <w:r w:rsidRPr="00251EE6">
        <w:t>Possible pilot or validation approaches</w:t>
      </w:r>
    </w:p>
    <w:p w14:paraId="77421EBB" w14:textId="7D87E76F" w:rsidR="000956D4" w:rsidRPr="00251EE6" w:rsidRDefault="00F96085" w:rsidP="00F96085">
      <w:pPr>
        <w:pStyle w:val="Listenabsatz"/>
        <w:numPr>
          <w:ilvl w:val="0"/>
          <w:numId w:val="30"/>
        </w:numPr>
      </w:pPr>
      <w:r w:rsidRPr="00251EE6">
        <w:t>Requirements for market entry</w:t>
      </w:r>
    </w:p>
    <w:p w14:paraId="7F5196D3" w14:textId="77777777" w:rsidR="00F96085" w:rsidRPr="00251EE6" w:rsidRDefault="00F96085" w:rsidP="000956D4">
      <w:pPr>
        <w:rPr>
          <w:b/>
          <w:bCs/>
        </w:rPr>
      </w:pPr>
    </w:p>
    <w:p w14:paraId="3EA1ECBC" w14:textId="1B0A9061" w:rsidR="000956D4" w:rsidRPr="00251EE6" w:rsidRDefault="000956D4" w:rsidP="000956D4">
      <w:pPr>
        <w:rPr>
          <w:b/>
          <w:bCs/>
        </w:rPr>
      </w:pPr>
      <w:r w:rsidRPr="00251EE6">
        <w:rPr>
          <w:b/>
          <w:bCs/>
        </w:rPr>
        <w:t>Your information:</w:t>
      </w:r>
    </w:p>
    <w:p w14:paraId="6503CB6D" w14:textId="77777777" w:rsidR="000956D4" w:rsidRPr="00251EE6" w:rsidRDefault="000956D4" w:rsidP="000956D4"/>
    <w:p w14:paraId="5D9FFA59" w14:textId="77777777" w:rsidR="000956D4" w:rsidRPr="00251EE6" w:rsidRDefault="000956D4" w:rsidP="000956D4"/>
    <w:p w14:paraId="5D541BCC" w14:textId="77777777" w:rsidR="000956D4" w:rsidRPr="00251EE6" w:rsidRDefault="000956D4" w:rsidP="000956D4"/>
    <w:p w14:paraId="7EBB376C" w14:textId="77777777" w:rsidR="000956D4" w:rsidRPr="00251EE6" w:rsidRDefault="000956D4" w:rsidP="000956D4"/>
    <w:p w14:paraId="6F4A3406" w14:textId="77777777" w:rsidR="000956D4" w:rsidRPr="00251EE6" w:rsidRDefault="000956D4" w:rsidP="000956D4"/>
    <w:p w14:paraId="0CBACBE2" w14:textId="526024EA" w:rsidR="000956D4" w:rsidRPr="00251EE6" w:rsidRDefault="000956D4" w:rsidP="000956D4">
      <w:pPr>
        <w:rPr>
          <w:b/>
          <w:bCs/>
        </w:rPr>
      </w:pPr>
      <w:r w:rsidRPr="00251EE6">
        <w:rPr>
          <w:b/>
          <w:bCs/>
        </w:rPr>
        <w:t>Ambiguities / assumptions (optional):</w:t>
      </w:r>
    </w:p>
    <w:p w14:paraId="752C60C2" w14:textId="77777777" w:rsidR="000956D4" w:rsidRPr="00251EE6" w:rsidRDefault="000956D4" w:rsidP="000956D4"/>
    <w:p w14:paraId="3D3DC980" w14:textId="77777777" w:rsidR="000956D4" w:rsidRPr="00251EE6" w:rsidRDefault="000956D4" w:rsidP="0096717A"/>
    <w:p w14:paraId="477EDCF9" w14:textId="77777777" w:rsidR="009D1649" w:rsidRPr="00251EE6" w:rsidRDefault="009D1649" w:rsidP="0096717A"/>
    <w:p w14:paraId="0C6F8EAB" w14:textId="77777777" w:rsidR="009D1649" w:rsidRPr="00251EE6" w:rsidRDefault="009D1649" w:rsidP="0096717A"/>
    <w:p w14:paraId="3869FFCB" w14:textId="77777777" w:rsidR="009D1649" w:rsidRPr="00251EE6" w:rsidRDefault="009D1649" w:rsidP="0096717A"/>
    <w:p w14:paraId="31CDF8B3" w14:textId="77777777" w:rsidR="009D1649" w:rsidRPr="00251EE6" w:rsidRDefault="009D1649" w:rsidP="0096717A"/>
    <w:p w14:paraId="0F8A8357" w14:textId="77777777" w:rsidR="009D1649" w:rsidRPr="00251EE6" w:rsidRDefault="009D1649" w:rsidP="0096717A"/>
    <w:p w14:paraId="7A036EE2" w14:textId="77777777" w:rsidR="009D1649" w:rsidRPr="00251EE6" w:rsidRDefault="009D1649" w:rsidP="0096717A"/>
    <w:p w14:paraId="551D5B8D" w14:textId="77777777" w:rsidR="009D1649" w:rsidRPr="00251EE6" w:rsidRDefault="009D1649" w:rsidP="0096717A"/>
    <w:p w14:paraId="66EA9939" w14:textId="77777777" w:rsidR="009D1649" w:rsidRPr="00251EE6" w:rsidRDefault="009D1649" w:rsidP="0096717A"/>
    <w:p w14:paraId="4B588E51" w14:textId="77777777" w:rsidR="009D1649" w:rsidRPr="00251EE6" w:rsidRDefault="009D1649" w:rsidP="0096717A"/>
    <w:p w14:paraId="26AB8BA2" w14:textId="77777777" w:rsidR="009D1649" w:rsidRPr="00251EE6" w:rsidRDefault="009D1649" w:rsidP="0096717A"/>
    <w:p w14:paraId="2D914A91" w14:textId="77777777" w:rsidR="009D1649" w:rsidRPr="00251EE6" w:rsidRDefault="009D1649" w:rsidP="0096717A"/>
    <w:p w14:paraId="569A5770" w14:textId="77777777" w:rsidR="009D1649" w:rsidRPr="00251EE6" w:rsidRDefault="009D1649" w:rsidP="0096717A"/>
    <w:p w14:paraId="37BB9A4C" w14:textId="77777777" w:rsidR="009D1649" w:rsidRPr="00251EE6" w:rsidRDefault="009D1649" w:rsidP="0096717A"/>
    <w:p w14:paraId="03F3178F" w14:textId="77777777" w:rsidR="009D1649" w:rsidRPr="00251EE6" w:rsidRDefault="009D1649" w:rsidP="0096717A"/>
    <w:p w14:paraId="253C529E" w14:textId="0B7B96A9" w:rsidR="0096717A" w:rsidRPr="00251EE6" w:rsidRDefault="009D1649" w:rsidP="009D1649">
      <w:pPr>
        <w:keepNext/>
        <w:keepLines/>
        <w:numPr>
          <w:ilvl w:val="0"/>
          <w:numId w:val="20"/>
        </w:numPr>
        <w:pBdr>
          <w:bottom w:val="single" w:sz="6" w:space="1" w:color="145183"/>
        </w:pBdr>
        <w:shd w:val="clear" w:color="auto" w:fill="F2F2F2" w:themeFill="background1" w:themeFillShade="F2"/>
        <w:tabs>
          <w:tab w:val="clear" w:pos="720"/>
          <w:tab w:val="num" w:pos="360"/>
        </w:tabs>
        <w:spacing w:before="0" w:after="480" w:line="240" w:lineRule="auto"/>
        <w:ind w:right="0"/>
        <w:outlineLvl w:val="0"/>
        <w:rPr>
          <w:rFonts w:eastAsiaTheme="majorEastAsia" w:cstheme="majorBidi"/>
          <w:b/>
          <w:color w:val="145183"/>
          <w:sz w:val="36"/>
          <w:szCs w:val="72"/>
        </w:rPr>
      </w:pPr>
      <w:r w:rsidRPr="00251EE6">
        <w:rPr>
          <w:rFonts w:eastAsiaTheme="majorEastAsia" w:cstheme="majorBidi"/>
          <w:b/>
          <w:color w:val="145183"/>
          <w:sz w:val="36"/>
          <w:szCs w:val="72"/>
        </w:rPr>
        <w:lastRenderedPageBreak/>
        <w:t>10. Motivation and need for support</w:t>
      </w:r>
    </w:p>
    <w:p w14:paraId="163A50A4" w14:textId="3B008E79" w:rsidR="009D1649" w:rsidRPr="00251EE6" w:rsidRDefault="009D1649" w:rsidP="009D1649">
      <w:r w:rsidRPr="00251EE6">
        <w:rPr>
          <w:b/>
          <w:bCs/>
        </w:rPr>
        <w:t xml:space="preserve">Purpose: </w:t>
      </w:r>
      <w:r w:rsidR="007965C0" w:rsidRPr="00251EE6">
        <w:t>To enable targeted and meaningful support.</w:t>
      </w:r>
    </w:p>
    <w:p w14:paraId="41BB3490" w14:textId="77777777" w:rsidR="009D0275" w:rsidRPr="00251EE6" w:rsidRDefault="009D0275" w:rsidP="009D0275">
      <w:pPr>
        <w:pStyle w:val="Listenabsatz"/>
        <w:numPr>
          <w:ilvl w:val="0"/>
          <w:numId w:val="31"/>
        </w:numPr>
      </w:pPr>
      <w:r w:rsidRPr="00251EE6">
        <w:t>Why are you pursuing this idea?</w:t>
      </w:r>
    </w:p>
    <w:p w14:paraId="701F9763" w14:textId="77777777" w:rsidR="009D0275" w:rsidRPr="00251EE6" w:rsidRDefault="009D0275" w:rsidP="009D0275">
      <w:pPr>
        <w:pStyle w:val="Listenabsatz"/>
        <w:numPr>
          <w:ilvl w:val="0"/>
          <w:numId w:val="31"/>
        </w:numPr>
      </w:pPr>
      <w:r w:rsidRPr="00251EE6">
        <w:t>Relevant background or specific benefit</w:t>
      </w:r>
    </w:p>
    <w:p w14:paraId="4D521082" w14:textId="77777777" w:rsidR="009D0275" w:rsidRPr="00251EE6" w:rsidRDefault="009D0275" w:rsidP="009D0275">
      <w:pPr>
        <w:pStyle w:val="Listenabsatz"/>
        <w:numPr>
          <w:ilvl w:val="0"/>
          <w:numId w:val="31"/>
        </w:numPr>
      </w:pPr>
      <w:r w:rsidRPr="00251EE6">
        <w:t>What support are you currently looking for?</w:t>
      </w:r>
    </w:p>
    <w:p w14:paraId="3645DF3A" w14:textId="35064A02" w:rsidR="009D1649" w:rsidRPr="00251EE6" w:rsidRDefault="009D0275" w:rsidP="009D0275">
      <w:pPr>
        <w:pStyle w:val="Listenabsatz"/>
        <w:numPr>
          <w:ilvl w:val="0"/>
          <w:numId w:val="31"/>
        </w:numPr>
      </w:pPr>
      <w:r w:rsidRPr="00251EE6">
        <w:t>Biggest open questions or concerns</w:t>
      </w:r>
    </w:p>
    <w:p w14:paraId="24644B1C" w14:textId="77777777" w:rsidR="006920F6" w:rsidRPr="00251EE6" w:rsidRDefault="006920F6" w:rsidP="009D1649">
      <w:pPr>
        <w:rPr>
          <w:b/>
          <w:bCs/>
        </w:rPr>
      </w:pPr>
    </w:p>
    <w:p w14:paraId="319185F8" w14:textId="316FAD9E" w:rsidR="009D1649" w:rsidRPr="00251EE6" w:rsidRDefault="009D1649" w:rsidP="009D1649">
      <w:pPr>
        <w:rPr>
          <w:b/>
          <w:bCs/>
        </w:rPr>
      </w:pPr>
      <w:r w:rsidRPr="00251EE6">
        <w:rPr>
          <w:b/>
          <w:bCs/>
        </w:rPr>
        <w:t>Your information:</w:t>
      </w:r>
    </w:p>
    <w:p w14:paraId="36CD4307" w14:textId="77777777" w:rsidR="009D1649" w:rsidRPr="00251EE6" w:rsidRDefault="009D1649" w:rsidP="009D1649"/>
    <w:p w14:paraId="7B912567" w14:textId="77777777" w:rsidR="009D1649" w:rsidRPr="00251EE6" w:rsidRDefault="009D1649" w:rsidP="009D1649"/>
    <w:p w14:paraId="0A54D3A9" w14:textId="77777777" w:rsidR="009D1649" w:rsidRPr="00251EE6" w:rsidRDefault="009D1649" w:rsidP="009D1649"/>
    <w:p w14:paraId="7348BBF4" w14:textId="77777777" w:rsidR="009D1649" w:rsidRPr="00251EE6" w:rsidRDefault="009D1649" w:rsidP="009D1649"/>
    <w:p w14:paraId="485F7D5F" w14:textId="77777777" w:rsidR="009D1649" w:rsidRPr="00251EE6" w:rsidRDefault="009D1649" w:rsidP="009D1649"/>
    <w:p w14:paraId="12597790" w14:textId="4D74FACD" w:rsidR="009D1649" w:rsidRPr="00251EE6" w:rsidRDefault="009D1649" w:rsidP="009D1649">
      <w:pPr>
        <w:rPr>
          <w:b/>
          <w:bCs/>
        </w:rPr>
      </w:pPr>
      <w:r w:rsidRPr="00251EE6">
        <w:rPr>
          <w:b/>
          <w:bCs/>
        </w:rPr>
        <w:t>Ambiguities / assumptions (optional):</w:t>
      </w:r>
    </w:p>
    <w:p w14:paraId="0D4C7ED2" w14:textId="77777777" w:rsidR="009D1649" w:rsidRPr="00251EE6" w:rsidRDefault="009D1649" w:rsidP="009D1649"/>
    <w:p w14:paraId="4AA9F7E9" w14:textId="77777777" w:rsidR="009D1649" w:rsidRPr="00251EE6" w:rsidRDefault="009D1649" w:rsidP="009D1649"/>
    <w:p w14:paraId="6A2B363A" w14:textId="73A9601D" w:rsidR="009D1649" w:rsidRPr="00F66ACD" w:rsidRDefault="009D1649" w:rsidP="0096717A"/>
    <w:sectPr w:rsidR="009D1649" w:rsidRPr="00F66ACD" w:rsidSect="00443CFE">
      <w:headerReference w:type="default" r:id="rId8"/>
      <w:footerReference w:type="default" r:id="rId9"/>
      <w:pgSz w:w="11906" w:h="16838"/>
      <w:pgMar w:top="1134" w:right="1134" w:bottom="1134" w:left="1418" w:header="113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62FCD" w14:textId="77777777" w:rsidR="00866518" w:rsidRPr="00251EE6" w:rsidRDefault="00866518" w:rsidP="008A297B">
      <w:pPr>
        <w:spacing w:before="0" w:after="0" w:line="240" w:lineRule="auto"/>
      </w:pPr>
      <w:r w:rsidRPr="00251EE6">
        <w:separator/>
      </w:r>
    </w:p>
  </w:endnote>
  <w:endnote w:type="continuationSeparator" w:id="0">
    <w:p w14:paraId="41939966" w14:textId="77777777" w:rsidR="00866518" w:rsidRPr="00251EE6" w:rsidRDefault="00866518" w:rsidP="008A297B">
      <w:pPr>
        <w:spacing w:before="0" w:after="0" w:line="240" w:lineRule="auto"/>
      </w:pPr>
      <w:r w:rsidRPr="00251EE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F7CB0" w14:textId="7850E925" w:rsidR="00C05537" w:rsidRPr="00251EE6" w:rsidRDefault="005F06A8" w:rsidP="00833EFD">
    <w:pPr>
      <w:pStyle w:val="Formatvorlage6"/>
      <w:rPr>
        <w:lang w:val="en-GB"/>
      </w:rPr>
    </w:pPr>
    <w:r w:rsidRPr="00251EE6">
      <w:t>Strategify by Netzwerk Kadertraining GmbH</w:t>
    </w:r>
    <w:r w:rsidR="006940E6" w:rsidRPr="00251EE6">
      <w:ptab w:relativeTo="margin" w:alignment="center" w:leader="none"/>
    </w:r>
    <w:r w:rsidR="0041137E" w:rsidRPr="00251EE6">
      <w:t>www.strat</w:t>
    </w:r>
    <w:r w:rsidR="00D82B05">
      <w:t>e</w:t>
    </w:r>
    <w:r w:rsidR="0041137E" w:rsidRPr="00251EE6">
      <w:t>gify.ch</w:t>
    </w:r>
    <w:r w:rsidR="006940E6" w:rsidRPr="00251EE6">
      <w:ptab w:relativeTo="margin" w:alignment="right" w:leader="none"/>
    </w:r>
    <w:r w:rsidR="00D45C65" w:rsidRPr="00251EE6">
      <w:t xml:space="preserve">Page </w:t>
    </w:r>
    <w:r w:rsidR="00F6692F" w:rsidRPr="00251EE6">
      <w:fldChar w:fldCharType="begin"/>
    </w:r>
    <w:r w:rsidR="00F6692F" w:rsidRPr="00251EE6">
      <w:instrText xml:space="preserve"> </w:instrText>
    </w:r>
    <w:r w:rsidR="00EE3D3B" w:rsidRPr="00251EE6">
      <w:instrText>P</w:instrText>
    </w:r>
    <w:r w:rsidR="00AF2ADB" w:rsidRPr="00251EE6">
      <w:instrText>AGE</w:instrText>
    </w:r>
    <w:r w:rsidR="00F6692F" w:rsidRPr="00251EE6">
      <w:instrText xml:space="preserve"> </w:instrText>
    </w:r>
    <w:r w:rsidR="00F6692F" w:rsidRPr="00251EE6">
      <w:fldChar w:fldCharType="separate"/>
    </w:r>
    <w:r w:rsidR="00EE3D3B" w:rsidRPr="00251EE6">
      <w:t>1</w:t>
    </w:r>
    <w:r w:rsidR="00F6692F" w:rsidRPr="00251EE6">
      <w:fldChar w:fldCharType="end"/>
    </w:r>
    <w:r w:rsidR="00AF2ADB" w:rsidRPr="00251EE6">
      <w:t xml:space="preserve"> by </w:t>
    </w:r>
    <w:r w:rsidR="00AF2ADB" w:rsidRPr="00251EE6">
      <w:fldChar w:fldCharType="begin"/>
    </w:r>
    <w:r w:rsidR="00AF2ADB" w:rsidRPr="00251EE6">
      <w:instrText xml:space="preserve">  NUMPAGES </w:instrText>
    </w:r>
    <w:r w:rsidR="00AF2ADB" w:rsidRPr="00251EE6">
      <w:fldChar w:fldCharType="separate"/>
    </w:r>
    <w:r w:rsidR="00AF2ADB" w:rsidRPr="00251EE6">
      <w:t>26</w:t>
    </w:r>
    <w:r w:rsidR="00AF2ADB" w:rsidRPr="00251EE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9D416" w14:textId="77777777" w:rsidR="00866518" w:rsidRPr="00251EE6" w:rsidRDefault="00866518" w:rsidP="008A297B">
      <w:pPr>
        <w:spacing w:before="0" w:after="0" w:line="240" w:lineRule="auto"/>
      </w:pPr>
      <w:r w:rsidRPr="00251EE6">
        <w:separator/>
      </w:r>
    </w:p>
  </w:footnote>
  <w:footnote w:type="continuationSeparator" w:id="0">
    <w:p w14:paraId="1CEF383E" w14:textId="77777777" w:rsidR="00866518" w:rsidRPr="00251EE6" w:rsidRDefault="00866518" w:rsidP="008A297B">
      <w:pPr>
        <w:spacing w:before="0" w:after="0" w:line="240" w:lineRule="auto"/>
      </w:pPr>
      <w:r w:rsidRPr="00251EE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7B99D" w14:textId="77777777" w:rsidR="00BB081C" w:rsidRPr="00251EE6" w:rsidRDefault="00FA2C94">
    <w:pPr>
      <w:pStyle w:val="Kopfzeile"/>
    </w:pPr>
    <w:r w:rsidRPr="00251EE6">
      <w:rPr>
        <w:noProof/>
      </w:rPr>
      <w:drawing>
        <wp:anchor distT="0" distB="0" distL="114300" distR="114300" simplePos="0" relativeHeight="251658240" behindDoc="1" locked="0" layoutInCell="1" allowOverlap="1" wp14:anchorId="39962ED3" wp14:editId="518F2640">
          <wp:simplePos x="0" y="0"/>
          <wp:positionH relativeFrom="page">
            <wp:align>left</wp:align>
          </wp:positionH>
          <wp:positionV relativeFrom="paragraph">
            <wp:posOffset>-899795</wp:posOffset>
          </wp:positionV>
          <wp:extent cx="451911" cy="16200999"/>
          <wp:effectExtent l="0" t="0" r="5715" b="0"/>
          <wp:wrapNone/>
          <wp:docPr id="162347419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508245" name="Grafik 5965082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911" cy="16200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1CB1"/>
    <w:multiLevelType w:val="multilevel"/>
    <w:tmpl w:val="6480D81A"/>
    <w:lvl w:ilvl="0">
      <w:start w:val="1"/>
      <w:numFmt w:val="none"/>
      <w:pStyle w:val="berschrift1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1" w15:restartNumberingAfterBreak="0">
    <w:nsid w:val="17530BDF"/>
    <w:multiLevelType w:val="multilevel"/>
    <w:tmpl w:val="FFCE04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2D0D3B"/>
    <w:multiLevelType w:val="hybridMultilevel"/>
    <w:tmpl w:val="607E3B4C"/>
    <w:lvl w:ilvl="0" w:tplc="200E156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35FAA"/>
    <w:multiLevelType w:val="hybridMultilevel"/>
    <w:tmpl w:val="87C888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A0F22"/>
    <w:multiLevelType w:val="hybridMultilevel"/>
    <w:tmpl w:val="818C4ACE"/>
    <w:lvl w:ilvl="0" w:tplc="22D2176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20B74"/>
    <w:multiLevelType w:val="hybridMultilevel"/>
    <w:tmpl w:val="36D054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57150"/>
    <w:multiLevelType w:val="hybridMultilevel"/>
    <w:tmpl w:val="D6343C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C55E1"/>
    <w:multiLevelType w:val="multilevel"/>
    <w:tmpl w:val="73E23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7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72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72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72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72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720"/>
      </w:pPr>
    </w:lvl>
  </w:abstractNum>
  <w:abstractNum w:abstractNumId="8" w15:restartNumberingAfterBreak="0">
    <w:nsid w:val="5E8B51BE"/>
    <w:multiLevelType w:val="hybridMultilevel"/>
    <w:tmpl w:val="3594C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F48C7"/>
    <w:multiLevelType w:val="hybridMultilevel"/>
    <w:tmpl w:val="5E1848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235C3"/>
    <w:multiLevelType w:val="hybridMultilevel"/>
    <w:tmpl w:val="5914B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96301"/>
    <w:multiLevelType w:val="hybridMultilevel"/>
    <w:tmpl w:val="E39EB7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A20F9B"/>
    <w:multiLevelType w:val="hybridMultilevel"/>
    <w:tmpl w:val="C84486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8C763E"/>
    <w:multiLevelType w:val="hybridMultilevel"/>
    <w:tmpl w:val="CF56A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44BE5"/>
    <w:multiLevelType w:val="hybridMultilevel"/>
    <w:tmpl w:val="8F9CF8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237954">
    <w:abstractNumId w:val="4"/>
  </w:num>
  <w:num w:numId="2" w16cid:durableId="1229068823">
    <w:abstractNumId w:val="7"/>
  </w:num>
  <w:num w:numId="3" w16cid:durableId="2065175103">
    <w:abstractNumId w:val="1"/>
  </w:num>
  <w:num w:numId="4" w16cid:durableId="1346904636">
    <w:abstractNumId w:val="1"/>
  </w:num>
  <w:num w:numId="5" w16cid:durableId="1760171437">
    <w:abstractNumId w:val="1"/>
  </w:num>
  <w:num w:numId="6" w16cid:durableId="1324120156">
    <w:abstractNumId w:val="1"/>
  </w:num>
  <w:num w:numId="7" w16cid:durableId="1656644455">
    <w:abstractNumId w:val="1"/>
  </w:num>
  <w:num w:numId="8" w16cid:durableId="1491291155">
    <w:abstractNumId w:val="1"/>
  </w:num>
  <w:num w:numId="9" w16cid:durableId="458571417">
    <w:abstractNumId w:val="1"/>
  </w:num>
  <w:num w:numId="10" w16cid:durableId="1316960004">
    <w:abstractNumId w:val="1"/>
  </w:num>
  <w:num w:numId="11" w16cid:durableId="447240353">
    <w:abstractNumId w:val="1"/>
  </w:num>
  <w:num w:numId="12" w16cid:durableId="854150855">
    <w:abstractNumId w:val="1"/>
  </w:num>
  <w:num w:numId="13" w16cid:durableId="116028880">
    <w:abstractNumId w:val="1"/>
  </w:num>
  <w:num w:numId="14" w16cid:durableId="1118136040">
    <w:abstractNumId w:val="1"/>
  </w:num>
  <w:num w:numId="15" w16cid:durableId="251672504">
    <w:abstractNumId w:val="1"/>
  </w:num>
  <w:num w:numId="16" w16cid:durableId="2075473163">
    <w:abstractNumId w:val="1"/>
  </w:num>
  <w:num w:numId="17" w16cid:durableId="37364549">
    <w:abstractNumId w:val="1"/>
  </w:num>
  <w:num w:numId="18" w16cid:durableId="99179001">
    <w:abstractNumId w:val="1"/>
  </w:num>
  <w:num w:numId="19" w16cid:durableId="1799181198">
    <w:abstractNumId w:val="1"/>
  </w:num>
  <w:num w:numId="20" w16cid:durableId="1709455209">
    <w:abstractNumId w:val="0"/>
  </w:num>
  <w:num w:numId="21" w16cid:durableId="806052734">
    <w:abstractNumId w:val="2"/>
  </w:num>
  <w:num w:numId="22" w16cid:durableId="2053381097">
    <w:abstractNumId w:val="8"/>
  </w:num>
  <w:num w:numId="23" w16cid:durableId="935940475">
    <w:abstractNumId w:val="5"/>
  </w:num>
  <w:num w:numId="24" w16cid:durableId="560484432">
    <w:abstractNumId w:val="6"/>
  </w:num>
  <w:num w:numId="25" w16cid:durableId="1209222247">
    <w:abstractNumId w:val="10"/>
  </w:num>
  <w:num w:numId="26" w16cid:durableId="158884872">
    <w:abstractNumId w:val="9"/>
  </w:num>
  <w:num w:numId="27" w16cid:durableId="1360399883">
    <w:abstractNumId w:val="12"/>
  </w:num>
  <w:num w:numId="28" w16cid:durableId="178202982">
    <w:abstractNumId w:val="11"/>
  </w:num>
  <w:num w:numId="29" w16cid:durableId="1809661345">
    <w:abstractNumId w:val="14"/>
  </w:num>
  <w:num w:numId="30" w16cid:durableId="965623208">
    <w:abstractNumId w:val="3"/>
  </w:num>
  <w:num w:numId="31" w16cid:durableId="16286569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A2"/>
    <w:rsid w:val="00000587"/>
    <w:rsid w:val="00010A7E"/>
    <w:rsid w:val="000126B9"/>
    <w:rsid w:val="000129DA"/>
    <w:rsid w:val="00014569"/>
    <w:rsid w:val="0001500C"/>
    <w:rsid w:val="00025965"/>
    <w:rsid w:val="00030B86"/>
    <w:rsid w:val="0003510E"/>
    <w:rsid w:val="000415BF"/>
    <w:rsid w:val="00043736"/>
    <w:rsid w:val="00045A5F"/>
    <w:rsid w:val="00046E73"/>
    <w:rsid w:val="00063AEB"/>
    <w:rsid w:val="000700F0"/>
    <w:rsid w:val="00072186"/>
    <w:rsid w:val="00082E20"/>
    <w:rsid w:val="00082FA4"/>
    <w:rsid w:val="000841D1"/>
    <w:rsid w:val="000879EF"/>
    <w:rsid w:val="00090537"/>
    <w:rsid w:val="000956D4"/>
    <w:rsid w:val="0009695E"/>
    <w:rsid w:val="000B23D6"/>
    <w:rsid w:val="000B43B1"/>
    <w:rsid w:val="000B6434"/>
    <w:rsid w:val="000C2EF3"/>
    <w:rsid w:val="000D25F6"/>
    <w:rsid w:val="000E3CB7"/>
    <w:rsid w:val="000F3486"/>
    <w:rsid w:val="000F4D13"/>
    <w:rsid w:val="000F6C68"/>
    <w:rsid w:val="00103FF7"/>
    <w:rsid w:val="001105C0"/>
    <w:rsid w:val="001121FC"/>
    <w:rsid w:val="001125E0"/>
    <w:rsid w:val="0011723E"/>
    <w:rsid w:val="0012019C"/>
    <w:rsid w:val="0012083D"/>
    <w:rsid w:val="001236C1"/>
    <w:rsid w:val="00131983"/>
    <w:rsid w:val="001379F3"/>
    <w:rsid w:val="00141C67"/>
    <w:rsid w:val="00147175"/>
    <w:rsid w:val="001507DC"/>
    <w:rsid w:val="00162F15"/>
    <w:rsid w:val="00164AF0"/>
    <w:rsid w:val="0016528E"/>
    <w:rsid w:val="00191222"/>
    <w:rsid w:val="001A1B55"/>
    <w:rsid w:val="001A2478"/>
    <w:rsid w:val="001A2D46"/>
    <w:rsid w:val="001A404A"/>
    <w:rsid w:val="001B5B6B"/>
    <w:rsid w:val="001B5D97"/>
    <w:rsid w:val="001B6A27"/>
    <w:rsid w:val="001C0CAC"/>
    <w:rsid w:val="001D4B23"/>
    <w:rsid w:val="001D7C22"/>
    <w:rsid w:val="001E029C"/>
    <w:rsid w:val="001E304B"/>
    <w:rsid w:val="001E4997"/>
    <w:rsid w:val="001E6FC9"/>
    <w:rsid w:val="001F7DE5"/>
    <w:rsid w:val="0020386A"/>
    <w:rsid w:val="002073E9"/>
    <w:rsid w:val="002123D9"/>
    <w:rsid w:val="00212B57"/>
    <w:rsid w:val="002147FD"/>
    <w:rsid w:val="002207A2"/>
    <w:rsid w:val="002231E6"/>
    <w:rsid w:val="00225874"/>
    <w:rsid w:val="00247363"/>
    <w:rsid w:val="00251EE6"/>
    <w:rsid w:val="00252E9F"/>
    <w:rsid w:val="00254A17"/>
    <w:rsid w:val="002775D5"/>
    <w:rsid w:val="00277870"/>
    <w:rsid w:val="00290310"/>
    <w:rsid w:val="002A35B2"/>
    <w:rsid w:val="002A63B0"/>
    <w:rsid w:val="002B3039"/>
    <w:rsid w:val="002D6144"/>
    <w:rsid w:val="002E0A55"/>
    <w:rsid w:val="002E0E03"/>
    <w:rsid w:val="002E29F6"/>
    <w:rsid w:val="002E76A7"/>
    <w:rsid w:val="002F41B0"/>
    <w:rsid w:val="00306AE8"/>
    <w:rsid w:val="00316ED6"/>
    <w:rsid w:val="00317D5E"/>
    <w:rsid w:val="003268CE"/>
    <w:rsid w:val="003268F5"/>
    <w:rsid w:val="0033039D"/>
    <w:rsid w:val="0034230D"/>
    <w:rsid w:val="00352F1A"/>
    <w:rsid w:val="00362475"/>
    <w:rsid w:val="0037150E"/>
    <w:rsid w:val="00372A06"/>
    <w:rsid w:val="0038216F"/>
    <w:rsid w:val="00386EAB"/>
    <w:rsid w:val="003930AA"/>
    <w:rsid w:val="003A5E40"/>
    <w:rsid w:val="003B2FEE"/>
    <w:rsid w:val="003C0B54"/>
    <w:rsid w:val="003C698B"/>
    <w:rsid w:val="003D39CF"/>
    <w:rsid w:val="003E1FA0"/>
    <w:rsid w:val="003E3F9A"/>
    <w:rsid w:val="003F0D18"/>
    <w:rsid w:val="0041137E"/>
    <w:rsid w:val="00411F24"/>
    <w:rsid w:val="00421A98"/>
    <w:rsid w:val="00424ABD"/>
    <w:rsid w:val="00425E24"/>
    <w:rsid w:val="004279BD"/>
    <w:rsid w:val="00434FED"/>
    <w:rsid w:val="00443CFE"/>
    <w:rsid w:val="00451A2A"/>
    <w:rsid w:val="00452D7D"/>
    <w:rsid w:val="00456588"/>
    <w:rsid w:val="004655E0"/>
    <w:rsid w:val="00471F46"/>
    <w:rsid w:val="00481999"/>
    <w:rsid w:val="00482CC5"/>
    <w:rsid w:val="00490149"/>
    <w:rsid w:val="00492F5C"/>
    <w:rsid w:val="004942BB"/>
    <w:rsid w:val="004A5205"/>
    <w:rsid w:val="004A7828"/>
    <w:rsid w:val="004C0C45"/>
    <w:rsid w:val="004D0C7A"/>
    <w:rsid w:val="004D5F5A"/>
    <w:rsid w:val="004E1654"/>
    <w:rsid w:val="004E5A98"/>
    <w:rsid w:val="004E6E97"/>
    <w:rsid w:val="00500D96"/>
    <w:rsid w:val="00506379"/>
    <w:rsid w:val="005078DC"/>
    <w:rsid w:val="00532182"/>
    <w:rsid w:val="0053787A"/>
    <w:rsid w:val="0054534F"/>
    <w:rsid w:val="005457B3"/>
    <w:rsid w:val="005508F4"/>
    <w:rsid w:val="00557BFA"/>
    <w:rsid w:val="00571E71"/>
    <w:rsid w:val="00577221"/>
    <w:rsid w:val="0058386F"/>
    <w:rsid w:val="005A22C1"/>
    <w:rsid w:val="005C0B22"/>
    <w:rsid w:val="005C578A"/>
    <w:rsid w:val="005C5925"/>
    <w:rsid w:val="005D332D"/>
    <w:rsid w:val="005E1228"/>
    <w:rsid w:val="005F06A8"/>
    <w:rsid w:val="005F31D3"/>
    <w:rsid w:val="005F4FB5"/>
    <w:rsid w:val="005F79A0"/>
    <w:rsid w:val="00600539"/>
    <w:rsid w:val="00601629"/>
    <w:rsid w:val="00611A75"/>
    <w:rsid w:val="00623512"/>
    <w:rsid w:val="00630F8E"/>
    <w:rsid w:val="00632B80"/>
    <w:rsid w:val="00635EC0"/>
    <w:rsid w:val="0063650D"/>
    <w:rsid w:val="0064233B"/>
    <w:rsid w:val="00642D9A"/>
    <w:rsid w:val="00643672"/>
    <w:rsid w:val="00643A84"/>
    <w:rsid w:val="0065204A"/>
    <w:rsid w:val="006537D1"/>
    <w:rsid w:val="006554AD"/>
    <w:rsid w:val="0066234D"/>
    <w:rsid w:val="00663CB4"/>
    <w:rsid w:val="0066573C"/>
    <w:rsid w:val="006739D1"/>
    <w:rsid w:val="00676059"/>
    <w:rsid w:val="00681A08"/>
    <w:rsid w:val="006920F6"/>
    <w:rsid w:val="006940E6"/>
    <w:rsid w:val="006A1D6D"/>
    <w:rsid w:val="006A2B90"/>
    <w:rsid w:val="006A55A2"/>
    <w:rsid w:val="006B19DA"/>
    <w:rsid w:val="006B3815"/>
    <w:rsid w:val="006B412F"/>
    <w:rsid w:val="006C0737"/>
    <w:rsid w:val="006C637F"/>
    <w:rsid w:val="006D4AEC"/>
    <w:rsid w:val="006D788E"/>
    <w:rsid w:val="006E1236"/>
    <w:rsid w:val="006E1E67"/>
    <w:rsid w:val="006E2393"/>
    <w:rsid w:val="006E5BA7"/>
    <w:rsid w:val="006F0340"/>
    <w:rsid w:val="006F1859"/>
    <w:rsid w:val="006F4C14"/>
    <w:rsid w:val="006F7CC4"/>
    <w:rsid w:val="00701BD9"/>
    <w:rsid w:val="00705A91"/>
    <w:rsid w:val="00720AD0"/>
    <w:rsid w:val="007303A2"/>
    <w:rsid w:val="00733087"/>
    <w:rsid w:val="007333A5"/>
    <w:rsid w:val="00735946"/>
    <w:rsid w:val="00740707"/>
    <w:rsid w:val="00742D06"/>
    <w:rsid w:val="00760339"/>
    <w:rsid w:val="0077535E"/>
    <w:rsid w:val="00784988"/>
    <w:rsid w:val="00785812"/>
    <w:rsid w:val="00791312"/>
    <w:rsid w:val="00793213"/>
    <w:rsid w:val="007934BD"/>
    <w:rsid w:val="007965C0"/>
    <w:rsid w:val="007A3BB9"/>
    <w:rsid w:val="007A52CC"/>
    <w:rsid w:val="007A7C82"/>
    <w:rsid w:val="007B51AA"/>
    <w:rsid w:val="007C52B0"/>
    <w:rsid w:val="007D110B"/>
    <w:rsid w:val="007D41BF"/>
    <w:rsid w:val="007D7CA8"/>
    <w:rsid w:val="007E17AA"/>
    <w:rsid w:val="007E2E18"/>
    <w:rsid w:val="007F0DCD"/>
    <w:rsid w:val="007F6796"/>
    <w:rsid w:val="008057ED"/>
    <w:rsid w:val="0081116D"/>
    <w:rsid w:val="00815388"/>
    <w:rsid w:val="008155C9"/>
    <w:rsid w:val="00830E1A"/>
    <w:rsid w:val="00833EFD"/>
    <w:rsid w:val="0084058B"/>
    <w:rsid w:val="00844546"/>
    <w:rsid w:val="00846939"/>
    <w:rsid w:val="00857BBD"/>
    <w:rsid w:val="00866518"/>
    <w:rsid w:val="00872653"/>
    <w:rsid w:val="00886033"/>
    <w:rsid w:val="00890346"/>
    <w:rsid w:val="00891241"/>
    <w:rsid w:val="008A297B"/>
    <w:rsid w:val="008B5E92"/>
    <w:rsid w:val="008B6B72"/>
    <w:rsid w:val="008C681A"/>
    <w:rsid w:val="008D1C93"/>
    <w:rsid w:val="008D6DA2"/>
    <w:rsid w:val="008E3F57"/>
    <w:rsid w:val="008E57F8"/>
    <w:rsid w:val="008F4DDE"/>
    <w:rsid w:val="009126E6"/>
    <w:rsid w:val="009217A9"/>
    <w:rsid w:val="0092361F"/>
    <w:rsid w:val="009455D7"/>
    <w:rsid w:val="00945F86"/>
    <w:rsid w:val="00947C9C"/>
    <w:rsid w:val="00957684"/>
    <w:rsid w:val="0096467B"/>
    <w:rsid w:val="00964CB8"/>
    <w:rsid w:val="0096634A"/>
    <w:rsid w:val="0096717A"/>
    <w:rsid w:val="0096738D"/>
    <w:rsid w:val="009673AA"/>
    <w:rsid w:val="00967473"/>
    <w:rsid w:val="0097151C"/>
    <w:rsid w:val="00971BAC"/>
    <w:rsid w:val="009761C1"/>
    <w:rsid w:val="0098141F"/>
    <w:rsid w:val="00994531"/>
    <w:rsid w:val="009955E9"/>
    <w:rsid w:val="00997700"/>
    <w:rsid w:val="009978C0"/>
    <w:rsid w:val="009C0D1F"/>
    <w:rsid w:val="009D0275"/>
    <w:rsid w:val="009D1649"/>
    <w:rsid w:val="009D3558"/>
    <w:rsid w:val="009D63C2"/>
    <w:rsid w:val="009E270A"/>
    <w:rsid w:val="009E7BB0"/>
    <w:rsid w:val="009F2FE6"/>
    <w:rsid w:val="009F34F4"/>
    <w:rsid w:val="009F37DE"/>
    <w:rsid w:val="009F6D6D"/>
    <w:rsid w:val="00A0700A"/>
    <w:rsid w:val="00A115D3"/>
    <w:rsid w:val="00A34975"/>
    <w:rsid w:val="00A42F95"/>
    <w:rsid w:val="00A45801"/>
    <w:rsid w:val="00A54BC1"/>
    <w:rsid w:val="00A57F77"/>
    <w:rsid w:val="00A6271B"/>
    <w:rsid w:val="00A67B41"/>
    <w:rsid w:val="00A7555D"/>
    <w:rsid w:val="00A84B66"/>
    <w:rsid w:val="00A8605F"/>
    <w:rsid w:val="00A93FEC"/>
    <w:rsid w:val="00A94F1C"/>
    <w:rsid w:val="00A97680"/>
    <w:rsid w:val="00AA05C4"/>
    <w:rsid w:val="00AA3B15"/>
    <w:rsid w:val="00AA4E48"/>
    <w:rsid w:val="00AA5F97"/>
    <w:rsid w:val="00AA6ECC"/>
    <w:rsid w:val="00AB12DA"/>
    <w:rsid w:val="00AB2240"/>
    <w:rsid w:val="00AB6E30"/>
    <w:rsid w:val="00AC2D32"/>
    <w:rsid w:val="00AC4245"/>
    <w:rsid w:val="00AC4E98"/>
    <w:rsid w:val="00AD10E1"/>
    <w:rsid w:val="00AD1A82"/>
    <w:rsid w:val="00AD619A"/>
    <w:rsid w:val="00AE075D"/>
    <w:rsid w:val="00AE5D61"/>
    <w:rsid w:val="00AE6DAE"/>
    <w:rsid w:val="00AF1B3E"/>
    <w:rsid w:val="00AF2ADB"/>
    <w:rsid w:val="00AF79E9"/>
    <w:rsid w:val="00B00273"/>
    <w:rsid w:val="00B00646"/>
    <w:rsid w:val="00B0565C"/>
    <w:rsid w:val="00B12A4B"/>
    <w:rsid w:val="00B24ADF"/>
    <w:rsid w:val="00B358C7"/>
    <w:rsid w:val="00B44BFC"/>
    <w:rsid w:val="00B4567D"/>
    <w:rsid w:val="00B51E93"/>
    <w:rsid w:val="00B52C28"/>
    <w:rsid w:val="00B72179"/>
    <w:rsid w:val="00B75942"/>
    <w:rsid w:val="00B90740"/>
    <w:rsid w:val="00B95FD8"/>
    <w:rsid w:val="00B972D8"/>
    <w:rsid w:val="00BA06CC"/>
    <w:rsid w:val="00BA193A"/>
    <w:rsid w:val="00BA5AD6"/>
    <w:rsid w:val="00BA5E35"/>
    <w:rsid w:val="00BA6EFF"/>
    <w:rsid w:val="00BA72CC"/>
    <w:rsid w:val="00BB081C"/>
    <w:rsid w:val="00BB533B"/>
    <w:rsid w:val="00BB77C5"/>
    <w:rsid w:val="00BC19F0"/>
    <w:rsid w:val="00BC3EBD"/>
    <w:rsid w:val="00BC5FA9"/>
    <w:rsid w:val="00BC64AA"/>
    <w:rsid w:val="00BD351D"/>
    <w:rsid w:val="00BD649F"/>
    <w:rsid w:val="00BE001C"/>
    <w:rsid w:val="00BE0891"/>
    <w:rsid w:val="00BE17A5"/>
    <w:rsid w:val="00BE20EC"/>
    <w:rsid w:val="00BF16E0"/>
    <w:rsid w:val="00BF3AFC"/>
    <w:rsid w:val="00BF6B2B"/>
    <w:rsid w:val="00C00C66"/>
    <w:rsid w:val="00C03E47"/>
    <w:rsid w:val="00C05537"/>
    <w:rsid w:val="00C26526"/>
    <w:rsid w:val="00C267F8"/>
    <w:rsid w:val="00C42EF7"/>
    <w:rsid w:val="00C43A04"/>
    <w:rsid w:val="00C43E25"/>
    <w:rsid w:val="00C52ACF"/>
    <w:rsid w:val="00C55F6B"/>
    <w:rsid w:val="00C57D67"/>
    <w:rsid w:val="00C60352"/>
    <w:rsid w:val="00C624A9"/>
    <w:rsid w:val="00C71C5F"/>
    <w:rsid w:val="00C85E46"/>
    <w:rsid w:val="00C85F9D"/>
    <w:rsid w:val="00C86F74"/>
    <w:rsid w:val="00CA4EAC"/>
    <w:rsid w:val="00CA6E5C"/>
    <w:rsid w:val="00CA7EE9"/>
    <w:rsid w:val="00CB3E73"/>
    <w:rsid w:val="00CD4F26"/>
    <w:rsid w:val="00CD61DC"/>
    <w:rsid w:val="00CE66D6"/>
    <w:rsid w:val="00CF745A"/>
    <w:rsid w:val="00D00D57"/>
    <w:rsid w:val="00D02514"/>
    <w:rsid w:val="00D04292"/>
    <w:rsid w:val="00D0690C"/>
    <w:rsid w:val="00D12159"/>
    <w:rsid w:val="00D1477C"/>
    <w:rsid w:val="00D20A1D"/>
    <w:rsid w:val="00D2308D"/>
    <w:rsid w:val="00D23E73"/>
    <w:rsid w:val="00D42534"/>
    <w:rsid w:val="00D45C65"/>
    <w:rsid w:val="00D52009"/>
    <w:rsid w:val="00D52224"/>
    <w:rsid w:val="00D6547E"/>
    <w:rsid w:val="00D657C1"/>
    <w:rsid w:val="00D658D5"/>
    <w:rsid w:val="00D66941"/>
    <w:rsid w:val="00D82B05"/>
    <w:rsid w:val="00D84A06"/>
    <w:rsid w:val="00D851CF"/>
    <w:rsid w:val="00D918CA"/>
    <w:rsid w:val="00D9630D"/>
    <w:rsid w:val="00DA4DBC"/>
    <w:rsid w:val="00DA7350"/>
    <w:rsid w:val="00DB040E"/>
    <w:rsid w:val="00DB3281"/>
    <w:rsid w:val="00DE01FA"/>
    <w:rsid w:val="00DE08B8"/>
    <w:rsid w:val="00DE361C"/>
    <w:rsid w:val="00DE4254"/>
    <w:rsid w:val="00DE5F43"/>
    <w:rsid w:val="00DE6DCF"/>
    <w:rsid w:val="00DF6CF3"/>
    <w:rsid w:val="00E043F0"/>
    <w:rsid w:val="00E04C70"/>
    <w:rsid w:val="00E23023"/>
    <w:rsid w:val="00E343DF"/>
    <w:rsid w:val="00E34F80"/>
    <w:rsid w:val="00E35702"/>
    <w:rsid w:val="00E36222"/>
    <w:rsid w:val="00E427F6"/>
    <w:rsid w:val="00E54CF9"/>
    <w:rsid w:val="00E57751"/>
    <w:rsid w:val="00E67D46"/>
    <w:rsid w:val="00E8322B"/>
    <w:rsid w:val="00E83A07"/>
    <w:rsid w:val="00E87C04"/>
    <w:rsid w:val="00EB49B0"/>
    <w:rsid w:val="00EB6A9E"/>
    <w:rsid w:val="00EC3578"/>
    <w:rsid w:val="00EE26E9"/>
    <w:rsid w:val="00EE3D3B"/>
    <w:rsid w:val="00EF760F"/>
    <w:rsid w:val="00EF7978"/>
    <w:rsid w:val="00EF7CE2"/>
    <w:rsid w:val="00F06798"/>
    <w:rsid w:val="00F0691C"/>
    <w:rsid w:val="00F06D66"/>
    <w:rsid w:val="00F1044A"/>
    <w:rsid w:val="00F104A5"/>
    <w:rsid w:val="00F10B09"/>
    <w:rsid w:val="00F10EE2"/>
    <w:rsid w:val="00F1688A"/>
    <w:rsid w:val="00F30C22"/>
    <w:rsid w:val="00F30E7E"/>
    <w:rsid w:val="00F3344B"/>
    <w:rsid w:val="00F426D3"/>
    <w:rsid w:val="00F5335C"/>
    <w:rsid w:val="00F6692F"/>
    <w:rsid w:val="00F66ACD"/>
    <w:rsid w:val="00F719E7"/>
    <w:rsid w:val="00F73431"/>
    <w:rsid w:val="00F81167"/>
    <w:rsid w:val="00F86F6D"/>
    <w:rsid w:val="00F93440"/>
    <w:rsid w:val="00F937A0"/>
    <w:rsid w:val="00F955A4"/>
    <w:rsid w:val="00F96085"/>
    <w:rsid w:val="00FA2C94"/>
    <w:rsid w:val="00FA6A0D"/>
    <w:rsid w:val="00FA798A"/>
    <w:rsid w:val="00FB2FB2"/>
    <w:rsid w:val="00FC0B60"/>
    <w:rsid w:val="00FC1049"/>
    <w:rsid w:val="00FC1A14"/>
    <w:rsid w:val="00FD019B"/>
    <w:rsid w:val="00FD12E2"/>
    <w:rsid w:val="00FD3B07"/>
    <w:rsid w:val="00FE295F"/>
    <w:rsid w:val="00FE494A"/>
    <w:rsid w:val="00FE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5393D4"/>
  <w15:chartTrackingRefBased/>
  <w15:docId w15:val="{2B364016-91DB-4F53-A044-9C513428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717A"/>
    <w:pPr>
      <w:spacing w:before="120" w:line="276" w:lineRule="auto"/>
      <w:ind w:right="340"/>
    </w:pPr>
    <w:rPr>
      <w:rFonts w:ascii="Calibri" w:hAnsi="Calibri"/>
      <w:lang w:val="en-GB"/>
    </w:rPr>
  </w:style>
  <w:style w:type="paragraph" w:styleId="berschrift1">
    <w:name w:val="heading 1"/>
    <w:basedOn w:val="Standard"/>
    <w:link w:val="berschrift1Zchn"/>
    <w:uiPriority w:val="9"/>
    <w:qFormat/>
    <w:rsid w:val="0081116D"/>
    <w:pPr>
      <w:keepNext/>
      <w:keepLines/>
      <w:numPr>
        <w:numId w:val="20"/>
      </w:numPr>
      <w:pBdr>
        <w:bottom w:val="single" w:sz="6" w:space="1" w:color="145183"/>
      </w:pBdr>
      <w:shd w:val="clear" w:color="auto" w:fill="F2F2F2" w:themeFill="background1" w:themeFillShade="F2"/>
      <w:spacing w:before="0" w:after="480" w:line="240" w:lineRule="auto"/>
      <w:ind w:right="0"/>
      <w:outlineLvl w:val="0"/>
    </w:pPr>
    <w:rPr>
      <w:rFonts w:eastAsiaTheme="majorEastAsia" w:cstheme="majorBidi"/>
      <w:b/>
      <w:color w:val="145183"/>
      <w:sz w:val="36"/>
      <w:szCs w:val="72"/>
      <w:lang w:val="en-US"/>
    </w:rPr>
  </w:style>
  <w:style w:type="paragraph" w:styleId="berschrift2">
    <w:name w:val="heading 2"/>
    <w:basedOn w:val="berschrift3"/>
    <w:link w:val="berschrift2Zchn"/>
    <w:autoRedefine/>
    <w:uiPriority w:val="9"/>
    <w:unhideWhenUsed/>
    <w:qFormat/>
    <w:rsid w:val="0081116D"/>
    <w:pPr>
      <w:tabs>
        <w:tab w:val="left" w:pos="2991"/>
      </w:tabs>
      <w:spacing w:before="360" w:after="240"/>
      <w:ind w:left="0"/>
      <w:outlineLvl w:val="1"/>
    </w:pPr>
    <w:rPr>
      <w:color w:val="1F4E79"/>
      <w:sz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506379"/>
    <w:pPr>
      <w:keepNext/>
      <w:keepLines/>
      <w:shd w:val="clear" w:color="auto" w:fill="F2F2F2" w:themeFill="background1" w:themeFillShade="F2"/>
      <w:spacing w:before="240" w:after="120"/>
      <w:ind w:left="284" w:right="0"/>
      <w:outlineLvl w:val="2"/>
    </w:pPr>
    <w:rPr>
      <w:rFonts w:eastAsiaTheme="majorEastAsia" w:cstheme="majorBidi"/>
      <w:b/>
      <w:color w:val="145183"/>
      <w:sz w:val="24"/>
      <w:szCs w:val="56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1B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1B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1BA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1BA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1BAC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1BAC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1"/>
    <w:link w:val="Formatvorlage1Zchn"/>
    <w:qFormat/>
    <w:rsid w:val="00A54BC1"/>
    <w:pPr>
      <w:numPr>
        <w:numId w:val="0"/>
      </w:numPr>
      <w:shd w:val="clear" w:color="auto" w:fill="DAE9F7" w:themeFill="text2" w:themeFillTint="1A"/>
      <w:spacing w:before="480" w:after="240"/>
    </w:pPr>
    <w:rPr>
      <w:b w:val="0"/>
      <w:sz w:val="44"/>
    </w:rPr>
  </w:style>
  <w:style w:type="character" w:customStyle="1" w:styleId="Formatvorlage1Zchn">
    <w:name w:val="Formatvorlage1 Zchn"/>
    <w:basedOn w:val="berschrift1Zchn"/>
    <w:link w:val="Formatvorlage1"/>
    <w:rsid w:val="00A54BC1"/>
    <w:rPr>
      <w:rFonts w:ascii="Calibri" w:eastAsiaTheme="majorEastAsia" w:hAnsi="Calibri" w:cstheme="majorBidi"/>
      <w:b w:val="0"/>
      <w:color w:val="145183"/>
      <w:sz w:val="44"/>
      <w:szCs w:val="72"/>
      <w:shd w:val="clear" w:color="auto" w:fill="DAE9F7" w:themeFill="text2" w:themeFillTint="1A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116D"/>
    <w:rPr>
      <w:rFonts w:ascii="Calibri" w:eastAsiaTheme="majorEastAsia" w:hAnsi="Calibri" w:cstheme="majorBidi"/>
      <w:b/>
      <w:color w:val="145183"/>
      <w:sz w:val="36"/>
      <w:szCs w:val="72"/>
      <w:shd w:val="clear" w:color="auto" w:fill="F2F2F2" w:themeFill="background1" w:themeFillShade="F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1116D"/>
    <w:rPr>
      <w:rFonts w:ascii="Calibri" w:eastAsiaTheme="majorEastAsia" w:hAnsi="Calibri" w:cstheme="majorBidi"/>
      <w:b/>
      <w:color w:val="1F4E79"/>
      <w:sz w:val="28"/>
      <w:szCs w:val="56"/>
      <w:shd w:val="clear" w:color="auto" w:fill="F2F2F2" w:themeFill="background1" w:themeFillShade="F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6379"/>
    <w:rPr>
      <w:rFonts w:ascii="Calibri" w:eastAsiaTheme="majorEastAsia" w:hAnsi="Calibri" w:cstheme="majorBidi"/>
      <w:b/>
      <w:color w:val="145183"/>
      <w:sz w:val="24"/>
      <w:szCs w:val="56"/>
      <w:shd w:val="clear" w:color="auto" w:fill="F2F2F2" w:themeFill="background1" w:themeFillShade="F2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71BA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71BA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71BA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1BA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1BA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1B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71BAC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71B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71BAC"/>
    <w:pPr>
      <w:numPr>
        <w:ilvl w:val="1"/>
      </w:numPr>
      <w:ind w:left="567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71B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71B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71BAC"/>
    <w:rPr>
      <w:rFonts w:ascii="Calibri" w:hAnsi="Calibr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71BA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71BA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71B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71BAC"/>
    <w:rPr>
      <w:rFonts w:ascii="Calibri" w:hAnsi="Calibri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71BA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A297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97B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8A297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297B"/>
    <w:rPr>
      <w:rFonts w:ascii="Calibri" w:hAnsi="Calibri"/>
    </w:rPr>
  </w:style>
  <w:style w:type="character" w:styleId="Hyperlink">
    <w:name w:val="Hyperlink"/>
    <w:basedOn w:val="Absatz-Standardschriftart"/>
    <w:uiPriority w:val="99"/>
    <w:unhideWhenUsed/>
    <w:rsid w:val="00AC424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424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05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E1228"/>
  </w:style>
  <w:style w:type="paragraph" w:customStyle="1" w:styleId="Formatvorlage2">
    <w:name w:val="Formatvorlage2"/>
    <w:basedOn w:val="berschrift2"/>
    <w:link w:val="Formatvorlage2Zchn"/>
    <w:qFormat/>
    <w:rsid w:val="00030B86"/>
  </w:style>
  <w:style w:type="character" w:customStyle="1" w:styleId="Formatvorlage2Zchn">
    <w:name w:val="Formatvorlage2 Zchn"/>
    <w:basedOn w:val="berschrift2Zchn"/>
    <w:link w:val="Formatvorlage2"/>
    <w:rsid w:val="00030B86"/>
    <w:rPr>
      <w:rFonts w:ascii="Calibri" w:eastAsiaTheme="majorEastAsia" w:hAnsi="Calibri" w:cstheme="majorBidi"/>
      <w:b/>
      <w:color w:val="145183"/>
      <w:sz w:val="28"/>
      <w:szCs w:val="56"/>
      <w:shd w:val="clear" w:color="auto" w:fill="F2F2F2" w:themeFill="background1" w:themeFillShade="F2"/>
      <w:lang w:val="en-US"/>
    </w:rPr>
  </w:style>
  <w:style w:type="paragraph" w:customStyle="1" w:styleId="Formatvorlage3">
    <w:name w:val="Formatvorlage3"/>
    <w:basedOn w:val="Formatvorlage1"/>
    <w:link w:val="Formatvorlage3Zchn"/>
    <w:qFormat/>
    <w:rsid w:val="00C60352"/>
    <w:pPr>
      <w:shd w:val="clear" w:color="auto" w:fill="F2F2F2" w:themeFill="background1" w:themeFillShade="F2"/>
    </w:pPr>
  </w:style>
  <w:style w:type="character" w:customStyle="1" w:styleId="Formatvorlage3Zchn">
    <w:name w:val="Formatvorlage3 Zchn"/>
    <w:basedOn w:val="Formatvorlage1Zchn"/>
    <w:link w:val="Formatvorlage3"/>
    <w:rsid w:val="00C60352"/>
    <w:rPr>
      <w:rFonts w:ascii="Calibri" w:eastAsiaTheme="majorEastAsia" w:hAnsi="Calibri" w:cstheme="majorBidi"/>
      <w:b w:val="0"/>
      <w:color w:val="145183"/>
      <w:sz w:val="44"/>
      <w:szCs w:val="72"/>
      <w:shd w:val="clear" w:color="auto" w:fill="F2F2F2" w:themeFill="background1" w:themeFillShade="F2"/>
      <w:lang w:val="en-US"/>
    </w:rPr>
  </w:style>
  <w:style w:type="paragraph" w:customStyle="1" w:styleId="Formatvorlage4">
    <w:name w:val="Formatvorlage4"/>
    <w:basedOn w:val="berschrift2"/>
    <w:link w:val="Formatvorlage4Zchn"/>
    <w:qFormat/>
    <w:rsid w:val="00B90740"/>
  </w:style>
  <w:style w:type="character" w:customStyle="1" w:styleId="Formatvorlage4Zchn">
    <w:name w:val="Formatvorlage4 Zchn"/>
    <w:basedOn w:val="berschrift2Zchn"/>
    <w:link w:val="Formatvorlage4"/>
    <w:rsid w:val="00B90740"/>
    <w:rPr>
      <w:rFonts w:ascii="Calibri" w:eastAsiaTheme="majorEastAsia" w:hAnsi="Calibri" w:cstheme="majorBidi"/>
      <w:b/>
      <w:color w:val="145183"/>
      <w:sz w:val="28"/>
      <w:szCs w:val="56"/>
      <w:shd w:val="clear" w:color="auto" w:fill="F2F2F2" w:themeFill="background1" w:themeFillShade="F2"/>
      <w:lang w:val="en-US"/>
    </w:rPr>
  </w:style>
  <w:style w:type="paragraph" w:customStyle="1" w:styleId="Formatvorlage5">
    <w:name w:val="Formatvorlage5"/>
    <w:basedOn w:val="Formatvorlage3"/>
    <w:link w:val="Formatvorlage5Zchn"/>
    <w:qFormat/>
    <w:rsid w:val="00B4567D"/>
  </w:style>
  <w:style w:type="character" w:customStyle="1" w:styleId="Formatvorlage5Zchn">
    <w:name w:val="Formatvorlage5 Zchn"/>
    <w:basedOn w:val="Formatvorlage3Zchn"/>
    <w:link w:val="Formatvorlage5"/>
    <w:rsid w:val="00B4567D"/>
    <w:rPr>
      <w:rFonts w:ascii="Calibri" w:eastAsiaTheme="majorEastAsia" w:hAnsi="Calibri" w:cstheme="majorBidi"/>
      <w:b w:val="0"/>
      <w:color w:val="145183"/>
      <w:sz w:val="44"/>
      <w:szCs w:val="72"/>
      <w:shd w:val="clear" w:color="auto" w:fill="F2F2F2" w:themeFill="background1" w:themeFillShade="F2"/>
      <w:lang w:val="en-US"/>
    </w:rPr>
  </w:style>
  <w:style w:type="paragraph" w:customStyle="1" w:styleId="Formatvorlage6">
    <w:name w:val="Formatvorlage6"/>
    <w:basedOn w:val="Standard"/>
    <w:link w:val="Formatvorlage6Zchn"/>
    <w:qFormat/>
    <w:rsid w:val="00F937A0"/>
    <w:pPr>
      <w:spacing w:before="100" w:beforeAutospacing="1" w:after="0" w:line="240" w:lineRule="auto"/>
      <w:ind w:right="0"/>
    </w:pPr>
    <w:rPr>
      <w:color w:val="404040"/>
      <w:sz w:val="18"/>
      <w:lang w:val="en-US"/>
    </w:rPr>
  </w:style>
  <w:style w:type="character" w:customStyle="1" w:styleId="Formatvorlage6Zchn">
    <w:name w:val="Formatvorlage6 Zchn"/>
    <w:basedOn w:val="Absatz-Standardschriftart"/>
    <w:link w:val="Formatvorlage6"/>
    <w:rsid w:val="00F937A0"/>
    <w:rPr>
      <w:rFonts w:ascii="Calibri" w:hAnsi="Calibri"/>
      <w:color w:val="404040"/>
      <w:sz w:val="18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65204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rz\OneDrive\Bewerbungen\Strategify\Work%20with%20Gabriel\Word%20Tempaltes%20R2R\Template%20Role%20to%20Result%20(EN)%2024112025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Role to Result (EN) 24112025</Template>
  <TotalTime>0</TotalTime>
  <Pages>12</Pages>
  <Words>606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Strzeletz-Ivertsen</dc:creator>
  <cp:keywords/>
  <dc:description/>
  <cp:lastModifiedBy>Mathias Z. Bühler</cp:lastModifiedBy>
  <cp:revision>3</cp:revision>
  <dcterms:created xsi:type="dcterms:W3CDTF">2026-01-08T10:51:00Z</dcterms:created>
  <dcterms:modified xsi:type="dcterms:W3CDTF">2026-01-08T10:52:00Z</dcterms:modified>
</cp:coreProperties>
</file>